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56890" w14:textId="77777777" w:rsidR="001173AC" w:rsidRPr="005E4447" w:rsidRDefault="001173AC" w:rsidP="00066506">
      <w:pPr>
        <w:widowControl w:val="0"/>
        <w:spacing w:before="33" w:line="279" w:lineRule="auto"/>
        <w:ind w:left="720" w:right="584"/>
        <w:rPr>
          <w:rFonts w:eastAsia="Arial" w:cs="Arial"/>
          <w:spacing w:val="-1"/>
          <w:sz w:val="52"/>
          <w:szCs w:val="52"/>
          <w:lang w:val="en-US"/>
        </w:rPr>
      </w:pPr>
      <w:r w:rsidRPr="005E4447">
        <w:rPr>
          <w:rFonts w:eastAsia="Arial" w:cs="Arial"/>
          <w:b/>
          <w:noProof/>
          <w:spacing w:val="-1"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6016A6C0" wp14:editId="6007F8FA">
            <wp:simplePos x="0" y="0"/>
            <wp:positionH relativeFrom="column">
              <wp:posOffset>4600575</wp:posOffset>
            </wp:positionH>
            <wp:positionV relativeFrom="paragraph">
              <wp:posOffset>-409575</wp:posOffset>
            </wp:positionV>
            <wp:extent cx="1543050" cy="1345123"/>
            <wp:effectExtent l="0" t="0" r="0" b="7620"/>
            <wp:wrapNone/>
            <wp:docPr id="3" name="Picture 3" descr="J:\2018 Branding\2018 EdenAcademyTrust_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2018 Branding\2018 EdenAcademyTrust__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4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91D46" w14:textId="77777777" w:rsidR="001173AC" w:rsidRPr="005E4447" w:rsidRDefault="001173AC" w:rsidP="00066506">
      <w:pPr>
        <w:widowControl w:val="0"/>
        <w:spacing w:before="33" w:line="279" w:lineRule="auto"/>
        <w:ind w:right="584"/>
        <w:rPr>
          <w:rFonts w:eastAsia="Arial" w:cs="Arial"/>
          <w:spacing w:val="-1"/>
          <w:sz w:val="52"/>
          <w:szCs w:val="52"/>
          <w:lang w:val="en-US"/>
        </w:rPr>
      </w:pPr>
    </w:p>
    <w:p w14:paraId="0504F2C8" w14:textId="77777777" w:rsidR="001173AC" w:rsidRPr="005E4447" w:rsidRDefault="001173AC" w:rsidP="00066506">
      <w:pPr>
        <w:widowControl w:val="0"/>
        <w:spacing w:before="33" w:line="279" w:lineRule="auto"/>
        <w:ind w:right="584"/>
        <w:rPr>
          <w:rFonts w:eastAsia="Arial" w:cs="Arial"/>
          <w:spacing w:val="-1"/>
          <w:sz w:val="52"/>
          <w:szCs w:val="52"/>
          <w:lang w:val="en-US"/>
        </w:rPr>
      </w:pPr>
    </w:p>
    <w:p w14:paraId="29E288CC" w14:textId="439A7E21" w:rsidR="001173AC" w:rsidRDefault="00653784" w:rsidP="00066506">
      <w:pPr>
        <w:rPr>
          <w:rFonts w:eastAsia="Arial" w:cs="Arial"/>
          <w:b/>
          <w:bCs/>
          <w:spacing w:val="-1"/>
          <w:sz w:val="52"/>
          <w:szCs w:val="52"/>
          <w:lang w:val="en-US"/>
        </w:rPr>
      </w:pPr>
      <w:r>
        <w:rPr>
          <w:rFonts w:eastAsia="Arial" w:cs="Arial"/>
          <w:b/>
          <w:bCs/>
          <w:spacing w:val="-1"/>
          <w:sz w:val="52"/>
          <w:szCs w:val="52"/>
          <w:lang w:val="en-US"/>
        </w:rPr>
        <w:t>Complaints Policy</w:t>
      </w:r>
      <w:r w:rsidR="00193B13">
        <w:rPr>
          <w:rFonts w:eastAsia="Arial" w:cs="Arial"/>
          <w:b/>
          <w:bCs/>
          <w:spacing w:val="-1"/>
          <w:sz w:val="52"/>
          <w:szCs w:val="52"/>
          <w:lang w:val="en-US"/>
        </w:rPr>
        <w:t xml:space="preserve"> and Procedures for the Eden Academy Trust</w:t>
      </w:r>
    </w:p>
    <w:p w14:paraId="043EEF32" w14:textId="212B448B" w:rsidR="0090644E" w:rsidRPr="005E4447" w:rsidRDefault="0090644E" w:rsidP="00066506">
      <w:pPr>
        <w:rPr>
          <w:rFonts w:cs="Arial"/>
          <w:b/>
          <w:bCs/>
          <w:sz w:val="52"/>
          <w:szCs w:val="52"/>
        </w:rPr>
      </w:pPr>
      <w:r>
        <w:rPr>
          <w:rFonts w:eastAsia="Arial" w:cs="Arial"/>
          <w:b/>
          <w:bCs/>
          <w:spacing w:val="-1"/>
          <w:sz w:val="52"/>
          <w:szCs w:val="52"/>
          <w:lang w:val="en-US"/>
        </w:rPr>
        <w:t>Appendix D – Complaint Form</w:t>
      </w:r>
    </w:p>
    <w:p w14:paraId="72A6BF0A" w14:textId="77777777" w:rsidR="001173AC" w:rsidRPr="005E4447" w:rsidRDefault="001173AC" w:rsidP="00066506">
      <w:pPr>
        <w:rPr>
          <w:rFonts w:eastAsia="Arial" w:cs="Arial"/>
          <w:spacing w:val="-1"/>
          <w:sz w:val="52"/>
          <w:szCs w:val="52"/>
          <w:lang w:val="en-US"/>
        </w:rPr>
      </w:pPr>
    </w:p>
    <w:p w14:paraId="067B6D18" w14:textId="77777777" w:rsidR="002661E3" w:rsidRPr="005E4447" w:rsidRDefault="002661E3" w:rsidP="00066506">
      <w:pPr>
        <w:rPr>
          <w:rFonts w:cs="Arial"/>
          <w:szCs w:val="28"/>
        </w:rPr>
      </w:pPr>
      <w:r w:rsidRPr="005E4447">
        <w:rPr>
          <w:rFonts w:cs="Arial"/>
          <w:szCs w:val="28"/>
        </w:rPr>
        <w:br w:type="page"/>
      </w:r>
    </w:p>
    <w:p w14:paraId="5AEB55A4" w14:textId="1627B232" w:rsidR="00FC5843" w:rsidRPr="009026EE" w:rsidRDefault="00FC5843" w:rsidP="009F4F0B">
      <w:pPr>
        <w:pStyle w:val="Heading1"/>
        <w:spacing w:before="240" w:line="276" w:lineRule="auto"/>
        <w:ind w:left="1814" w:hanging="1814"/>
        <w:rPr>
          <w:sz w:val="28"/>
          <w:szCs w:val="28"/>
        </w:rPr>
      </w:pPr>
      <w:bookmarkStart w:id="0" w:name="_Toc116030688"/>
      <w:r w:rsidRPr="009026EE">
        <w:rPr>
          <w:sz w:val="28"/>
          <w:szCs w:val="28"/>
        </w:rPr>
        <w:lastRenderedPageBreak/>
        <w:t xml:space="preserve">Appendix </w:t>
      </w:r>
      <w:r>
        <w:rPr>
          <w:sz w:val="28"/>
          <w:szCs w:val="28"/>
        </w:rPr>
        <w:t>D</w:t>
      </w:r>
      <w:r w:rsidRPr="009026EE">
        <w:rPr>
          <w:sz w:val="28"/>
          <w:szCs w:val="28"/>
        </w:rPr>
        <w:t>:</w:t>
      </w:r>
      <w:r w:rsidRPr="009026EE">
        <w:rPr>
          <w:sz w:val="28"/>
          <w:szCs w:val="28"/>
        </w:rPr>
        <w:tab/>
      </w:r>
      <w:r w:rsidR="00550268" w:rsidRPr="00550268">
        <w:rPr>
          <w:sz w:val="28"/>
          <w:szCs w:val="28"/>
        </w:rPr>
        <w:t>Complaint Form</w:t>
      </w:r>
      <w:bookmarkEnd w:id="0"/>
    </w:p>
    <w:p w14:paraId="54C027D2" w14:textId="0822F16F" w:rsidR="00DA7AFC" w:rsidRPr="009F4F0B" w:rsidRDefault="00DA7AFC" w:rsidP="009F4F0B">
      <w:pPr>
        <w:pStyle w:val="BodyText"/>
        <w:spacing w:line="276" w:lineRule="auto"/>
        <w:ind w:left="170" w:right="147"/>
        <w:rPr>
          <w:rFonts w:cs="Arial"/>
          <w:spacing w:val="-1"/>
          <w:sz w:val="22"/>
          <w:szCs w:val="22"/>
        </w:rPr>
      </w:pPr>
      <w:r w:rsidRPr="009F4F0B">
        <w:rPr>
          <w:rFonts w:cs="Arial"/>
          <w:spacing w:val="-1"/>
          <w:sz w:val="22"/>
          <w:szCs w:val="22"/>
        </w:rPr>
        <w:t>Please complete and return to</w:t>
      </w:r>
      <w:r w:rsidR="006C4EE9">
        <w:rPr>
          <w:rFonts w:cs="Arial"/>
          <w:spacing w:val="-1"/>
          <w:sz w:val="22"/>
          <w:szCs w:val="22"/>
        </w:rPr>
        <w:t xml:space="preserve"> the Trust’s Governance Professional</w:t>
      </w:r>
      <w:r w:rsidRPr="009F4F0B">
        <w:rPr>
          <w:rFonts w:cs="Arial"/>
          <w:spacing w:val="-1"/>
          <w:sz w:val="22"/>
          <w:szCs w:val="22"/>
        </w:rPr>
        <w:t xml:space="preserve"> </w:t>
      </w:r>
      <w:r w:rsidR="009F4F0B">
        <w:rPr>
          <w:rFonts w:cs="Arial"/>
          <w:spacing w:val="-1"/>
          <w:sz w:val="22"/>
          <w:szCs w:val="22"/>
        </w:rPr>
        <w:t>(</w:t>
      </w:r>
      <w:hyperlink r:id="rId12" w:history="1">
        <w:r w:rsidR="009F4F0B" w:rsidRPr="00AC00FB">
          <w:rPr>
            <w:rStyle w:val="Hyperlink"/>
            <w:rFonts w:cs="Arial"/>
            <w:spacing w:val="-1"/>
            <w:sz w:val="22"/>
            <w:szCs w:val="22"/>
          </w:rPr>
          <w:t>board.clerk@theedenacademy.co.uk</w:t>
        </w:r>
      </w:hyperlink>
      <w:r w:rsidR="009F4F0B">
        <w:rPr>
          <w:rFonts w:cs="Arial"/>
          <w:spacing w:val="-1"/>
          <w:sz w:val="22"/>
          <w:szCs w:val="22"/>
        </w:rPr>
        <w:t xml:space="preserve">) </w:t>
      </w:r>
      <w:r w:rsidRPr="009F4F0B">
        <w:rPr>
          <w:rFonts w:cs="Arial"/>
          <w:spacing w:val="-1"/>
          <w:sz w:val="22"/>
          <w:szCs w:val="22"/>
        </w:rPr>
        <w:t>who will acknowledge receipt and explain what action will be taken.</w:t>
      </w:r>
    </w:p>
    <w:tbl>
      <w:tblPr>
        <w:tblStyle w:val="TableGrid"/>
        <w:tblW w:w="0" w:type="auto"/>
        <w:tblInd w:w="170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76"/>
        <w:gridCol w:w="1099"/>
        <w:gridCol w:w="276"/>
        <w:gridCol w:w="819"/>
        <w:gridCol w:w="4130"/>
      </w:tblGrid>
      <w:tr w:rsidR="00D33A30" w:rsidRPr="00F17CBB" w14:paraId="268A2739" w14:textId="77777777" w:rsidTr="00D33A30">
        <w:tc>
          <w:tcPr>
            <w:tcW w:w="1802" w:type="dxa"/>
            <w:gridSpan w:val="2"/>
          </w:tcPr>
          <w:p w14:paraId="59FF49FE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Your name</w:t>
            </w:r>
          </w:p>
        </w:tc>
        <w:tc>
          <w:tcPr>
            <w:tcW w:w="6324" w:type="dxa"/>
            <w:gridSpan w:val="4"/>
          </w:tcPr>
          <w:p w14:paraId="31C67BDA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2AF8B51B" w14:textId="77777777" w:rsidTr="00D33A30">
        <w:tc>
          <w:tcPr>
            <w:tcW w:w="2901" w:type="dxa"/>
            <w:gridSpan w:val="3"/>
          </w:tcPr>
          <w:p w14:paraId="1D0F850F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Pupil’s name (if relevant)</w:t>
            </w:r>
          </w:p>
        </w:tc>
        <w:tc>
          <w:tcPr>
            <w:tcW w:w="5225" w:type="dxa"/>
            <w:gridSpan w:val="3"/>
          </w:tcPr>
          <w:p w14:paraId="777051A2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25B07C9B" w14:textId="77777777" w:rsidTr="00D33A30">
        <w:tc>
          <w:tcPr>
            <w:tcW w:w="3996" w:type="dxa"/>
            <w:gridSpan w:val="5"/>
            <w:tcBorders>
              <w:bottom w:val="single" w:sz="4" w:space="0" w:color="auto"/>
            </w:tcBorders>
          </w:tcPr>
          <w:p w14:paraId="22488D06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Your relationship to the pupil (if relevant)</w:t>
            </w:r>
          </w:p>
        </w:tc>
        <w:tc>
          <w:tcPr>
            <w:tcW w:w="4130" w:type="dxa"/>
            <w:tcBorders>
              <w:bottom w:val="single" w:sz="4" w:space="0" w:color="auto"/>
            </w:tcBorders>
          </w:tcPr>
          <w:p w14:paraId="5456EC34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25A87937" w14:textId="77777777" w:rsidTr="00D33A30">
        <w:tc>
          <w:tcPr>
            <w:tcW w:w="1802" w:type="dxa"/>
            <w:gridSpan w:val="2"/>
            <w:tcBorders>
              <w:bottom w:val="nil"/>
            </w:tcBorders>
          </w:tcPr>
          <w:p w14:paraId="7EA9077E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Address</w:t>
            </w:r>
          </w:p>
        </w:tc>
        <w:tc>
          <w:tcPr>
            <w:tcW w:w="6324" w:type="dxa"/>
            <w:gridSpan w:val="4"/>
            <w:tcBorders>
              <w:bottom w:val="nil"/>
            </w:tcBorders>
          </w:tcPr>
          <w:p w14:paraId="35916E07" w14:textId="77777777" w:rsidR="00D33A30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  <w:p w14:paraId="2736C2C2" w14:textId="77777777" w:rsidR="00D33A30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  <w:p w14:paraId="7ADA5980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5742FB9E" w14:textId="77777777" w:rsidTr="00D33A30">
        <w:tc>
          <w:tcPr>
            <w:tcW w:w="1802" w:type="dxa"/>
            <w:gridSpan w:val="2"/>
            <w:tcBorders>
              <w:top w:val="nil"/>
              <w:bottom w:val="nil"/>
            </w:tcBorders>
          </w:tcPr>
          <w:p w14:paraId="4B3EF43E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</w:t>
            </w:r>
          </w:p>
        </w:tc>
        <w:tc>
          <w:tcPr>
            <w:tcW w:w="6324" w:type="dxa"/>
            <w:gridSpan w:val="4"/>
            <w:tcBorders>
              <w:top w:val="nil"/>
              <w:bottom w:val="nil"/>
            </w:tcBorders>
          </w:tcPr>
          <w:p w14:paraId="492CD061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19DB521C" w14:textId="77777777" w:rsidTr="00D33A30">
        <w:tc>
          <w:tcPr>
            <w:tcW w:w="2901" w:type="dxa"/>
            <w:gridSpan w:val="3"/>
            <w:tcBorders>
              <w:top w:val="nil"/>
              <w:bottom w:val="nil"/>
            </w:tcBorders>
          </w:tcPr>
          <w:p w14:paraId="3FBBC932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Daytime telephone number</w:t>
            </w:r>
          </w:p>
        </w:tc>
        <w:tc>
          <w:tcPr>
            <w:tcW w:w="5225" w:type="dxa"/>
            <w:gridSpan w:val="3"/>
            <w:tcBorders>
              <w:top w:val="nil"/>
              <w:bottom w:val="nil"/>
            </w:tcBorders>
          </w:tcPr>
          <w:p w14:paraId="2222531D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1F7E96CF" w14:textId="77777777" w:rsidTr="00D33A30">
        <w:tc>
          <w:tcPr>
            <w:tcW w:w="2901" w:type="dxa"/>
            <w:gridSpan w:val="3"/>
            <w:tcBorders>
              <w:top w:val="nil"/>
              <w:bottom w:val="single" w:sz="4" w:space="0" w:color="auto"/>
            </w:tcBorders>
          </w:tcPr>
          <w:p w14:paraId="0DE9B618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Evening telephone number</w:t>
            </w:r>
          </w:p>
        </w:tc>
        <w:tc>
          <w:tcPr>
            <w:tcW w:w="5225" w:type="dxa"/>
            <w:gridSpan w:val="3"/>
            <w:tcBorders>
              <w:top w:val="nil"/>
              <w:bottom w:val="single" w:sz="4" w:space="0" w:color="auto"/>
            </w:tcBorders>
          </w:tcPr>
          <w:p w14:paraId="59FB79DA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1390D8F5" w14:textId="77777777" w:rsidTr="00D33A30">
        <w:tc>
          <w:tcPr>
            <w:tcW w:w="8126" w:type="dxa"/>
            <w:gridSpan w:val="6"/>
            <w:tcBorders>
              <w:bottom w:val="nil"/>
            </w:tcBorders>
          </w:tcPr>
          <w:p w14:paraId="566C4B47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Please give details of your complaint</w:t>
            </w:r>
          </w:p>
        </w:tc>
      </w:tr>
      <w:tr w:rsidR="00D33A30" w:rsidRPr="00F17CBB" w14:paraId="34217E70" w14:textId="77777777" w:rsidTr="00D33A30">
        <w:tc>
          <w:tcPr>
            <w:tcW w:w="8126" w:type="dxa"/>
            <w:gridSpan w:val="6"/>
            <w:tcBorders>
              <w:top w:val="nil"/>
              <w:bottom w:val="single" w:sz="4" w:space="0" w:color="auto"/>
            </w:tcBorders>
          </w:tcPr>
          <w:p w14:paraId="36DFF3A4" w14:textId="77777777" w:rsidR="00D33A30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  <w:p w14:paraId="48929CBD" w14:textId="77777777" w:rsidR="00D33A30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  <w:p w14:paraId="3B93E769" w14:textId="77777777" w:rsidR="00D33A30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0306CE74" w14:textId="77777777" w:rsidTr="00D33A30">
        <w:tc>
          <w:tcPr>
            <w:tcW w:w="8126" w:type="dxa"/>
            <w:gridSpan w:val="6"/>
            <w:tcBorders>
              <w:bottom w:val="nil"/>
            </w:tcBorders>
          </w:tcPr>
          <w:p w14:paraId="03FC599F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What action, if any, have you already taken to try and resolve your complaint (who did you speak to and what was the response)?</w:t>
            </w:r>
          </w:p>
        </w:tc>
      </w:tr>
      <w:tr w:rsidR="00D33A30" w:rsidRPr="00F17CBB" w14:paraId="798253E6" w14:textId="77777777" w:rsidTr="00D33A30">
        <w:tc>
          <w:tcPr>
            <w:tcW w:w="8126" w:type="dxa"/>
            <w:gridSpan w:val="6"/>
            <w:tcBorders>
              <w:top w:val="nil"/>
              <w:bottom w:val="single" w:sz="4" w:space="0" w:color="auto"/>
            </w:tcBorders>
          </w:tcPr>
          <w:p w14:paraId="372AF9A1" w14:textId="77777777" w:rsidR="00D33A30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  <w:p w14:paraId="06B765E4" w14:textId="77777777" w:rsidR="00D33A30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  <w:p w14:paraId="44CCA27C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0FBB2C1C" w14:textId="77777777" w:rsidTr="00D33A30">
        <w:tc>
          <w:tcPr>
            <w:tcW w:w="8126" w:type="dxa"/>
            <w:gridSpan w:val="6"/>
            <w:tcBorders>
              <w:bottom w:val="nil"/>
            </w:tcBorders>
          </w:tcPr>
          <w:p w14:paraId="17D98B21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What actions do you feel might resolve the problem at this stage?</w:t>
            </w:r>
          </w:p>
        </w:tc>
      </w:tr>
      <w:tr w:rsidR="00D33A30" w:rsidRPr="00F17CBB" w14:paraId="5A3EC47D" w14:textId="77777777" w:rsidTr="00D33A30">
        <w:tc>
          <w:tcPr>
            <w:tcW w:w="8126" w:type="dxa"/>
            <w:gridSpan w:val="6"/>
            <w:tcBorders>
              <w:top w:val="nil"/>
              <w:bottom w:val="single" w:sz="4" w:space="0" w:color="auto"/>
            </w:tcBorders>
          </w:tcPr>
          <w:p w14:paraId="1A97EDB7" w14:textId="77777777" w:rsidR="00D33A30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  <w:p w14:paraId="51873A28" w14:textId="77777777" w:rsidR="00D33A30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  <w:p w14:paraId="4BCEDE9B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12D1D7A0" w14:textId="77777777" w:rsidTr="00D33A30">
        <w:tc>
          <w:tcPr>
            <w:tcW w:w="8126" w:type="dxa"/>
            <w:gridSpan w:val="6"/>
            <w:tcBorders>
              <w:bottom w:val="nil"/>
            </w:tcBorders>
          </w:tcPr>
          <w:p w14:paraId="3504C3A1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Are you attaching any paperwork?  If so, please give details</w:t>
            </w:r>
          </w:p>
        </w:tc>
      </w:tr>
      <w:tr w:rsidR="00D33A30" w:rsidRPr="00F17CBB" w14:paraId="4A1FAB45" w14:textId="77777777" w:rsidTr="00D33A30">
        <w:tc>
          <w:tcPr>
            <w:tcW w:w="8126" w:type="dxa"/>
            <w:gridSpan w:val="6"/>
            <w:tcBorders>
              <w:top w:val="nil"/>
              <w:bottom w:val="single" w:sz="4" w:space="0" w:color="auto"/>
            </w:tcBorders>
          </w:tcPr>
          <w:p w14:paraId="1749CA54" w14:textId="77777777" w:rsidR="00D33A30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  <w:p w14:paraId="04E3AAA6" w14:textId="77777777" w:rsidR="00D33A30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  <w:p w14:paraId="2D164346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3D4DB145" w14:textId="77777777" w:rsidTr="00D33A30">
        <w:tc>
          <w:tcPr>
            <w:tcW w:w="1526" w:type="dxa"/>
            <w:tcBorders>
              <w:bottom w:val="nil"/>
            </w:tcBorders>
          </w:tcPr>
          <w:p w14:paraId="3BFA63E9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Signature</w:t>
            </w:r>
          </w:p>
        </w:tc>
        <w:tc>
          <w:tcPr>
            <w:tcW w:w="6600" w:type="dxa"/>
            <w:gridSpan w:val="5"/>
            <w:tcBorders>
              <w:bottom w:val="nil"/>
            </w:tcBorders>
          </w:tcPr>
          <w:p w14:paraId="0FD7C66D" w14:textId="77777777" w:rsidR="00D33A30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  <w:p w14:paraId="63E402D6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2A5DBF25" w14:textId="77777777" w:rsidTr="00D33A30"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689682A0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Date</w:t>
            </w:r>
          </w:p>
        </w:tc>
        <w:tc>
          <w:tcPr>
            <w:tcW w:w="6600" w:type="dxa"/>
            <w:gridSpan w:val="5"/>
            <w:tcBorders>
              <w:top w:val="nil"/>
              <w:bottom w:val="single" w:sz="4" w:space="0" w:color="auto"/>
            </w:tcBorders>
          </w:tcPr>
          <w:p w14:paraId="711E16CE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01FF5BE5" w14:textId="77777777" w:rsidTr="00D33A30">
        <w:tc>
          <w:tcPr>
            <w:tcW w:w="317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97AADE7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OFFICIAL USE ONLY</w:t>
            </w:r>
          </w:p>
        </w:tc>
        <w:tc>
          <w:tcPr>
            <w:tcW w:w="4949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226E715A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0B70579A" w14:textId="77777777" w:rsidTr="00D33A30">
        <w:tc>
          <w:tcPr>
            <w:tcW w:w="3177" w:type="dxa"/>
            <w:gridSpan w:val="4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C751DA2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Date acknowledgement sent</w:t>
            </w:r>
          </w:p>
        </w:tc>
        <w:tc>
          <w:tcPr>
            <w:tcW w:w="4949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3FEA798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19561903" w14:textId="77777777" w:rsidTr="00D33A30">
        <w:tc>
          <w:tcPr>
            <w:tcW w:w="3177" w:type="dxa"/>
            <w:gridSpan w:val="4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FDD5947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By whom</w:t>
            </w:r>
          </w:p>
        </w:tc>
        <w:tc>
          <w:tcPr>
            <w:tcW w:w="4949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9B6EAB0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52438067" w14:textId="77777777" w:rsidTr="00D33A30">
        <w:tc>
          <w:tcPr>
            <w:tcW w:w="3177" w:type="dxa"/>
            <w:gridSpan w:val="4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70A4EFA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Complaint referred to</w:t>
            </w:r>
          </w:p>
        </w:tc>
        <w:tc>
          <w:tcPr>
            <w:tcW w:w="4949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18479DB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  <w:tr w:rsidR="00D33A30" w:rsidRPr="00F17CBB" w14:paraId="444F133A" w14:textId="77777777" w:rsidTr="00D33A30">
        <w:tc>
          <w:tcPr>
            <w:tcW w:w="3177" w:type="dxa"/>
            <w:gridSpan w:val="4"/>
            <w:tcBorders>
              <w:top w:val="nil"/>
            </w:tcBorders>
            <w:shd w:val="clear" w:color="auto" w:fill="D9D9D9" w:themeFill="background1" w:themeFillShade="D9"/>
          </w:tcPr>
          <w:p w14:paraId="02A1D1F4" w14:textId="77777777" w:rsidR="00D33A30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Date</w:t>
            </w:r>
          </w:p>
        </w:tc>
        <w:tc>
          <w:tcPr>
            <w:tcW w:w="4949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14:paraId="1500371D" w14:textId="77777777" w:rsidR="00D33A30" w:rsidRPr="00F17CBB" w:rsidRDefault="00D33A30" w:rsidP="007C069B">
            <w:pPr>
              <w:pStyle w:val="BodyText"/>
              <w:spacing w:before="60" w:after="60"/>
              <w:ind w:right="147"/>
              <w:rPr>
                <w:rFonts w:cs="Arial"/>
                <w:sz w:val="20"/>
              </w:rPr>
            </w:pPr>
          </w:p>
        </w:tc>
      </w:tr>
    </w:tbl>
    <w:p w14:paraId="28A171B0" w14:textId="0862209C" w:rsidR="00D33A30" w:rsidRDefault="00D33A30" w:rsidP="00D33A30">
      <w:pPr>
        <w:rPr>
          <w:rFonts w:cs="Arial"/>
          <w:b/>
          <w:bCs/>
        </w:rPr>
      </w:pPr>
    </w:p>
    <w:sectPr w:rsidR="00D33A30" w:rsidSect="007452CA">
      <w:headerReference w:type="default" r:id="rId13"/>
      <w:footerReference w:type="default" r:id="rId14"/>
      <w:pgSz w:w="11906" w:h="16838"/>
      <w:pgMar w:top="1276" w:right="1800" w:bottom="1440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E06F1" w14:textId="77777777" w:rsidR="00D7238F" w:rsidRDefault="00D7238F" w:rsidP="0039658C">
      <w:r>
        <w:separator/>
      </w:r>
    </w:p>
  </w:endnote>
  <w:endnote w:type="continuationSeparator" w:id="0">
    <w:p w14:paraId="12CDDFC3" w14:textId="77777777" w:rsidR="00D7238F" w:rsidRDefault="00D7238F" w:rsidP="0039658C">
      <w:r>
        <w:continuationSeparator/>
      </w:r>
    </w:p>
  </w:endnote>
  <w:endnote w:type="continuationNotice" w:id="1">
    <w:p w14:paraId="574649B4" w14:textId="77777777" w:rsidR="00D7238F" w:rsidRDefault="00D723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i/>
        <w:iCs/>
        <w:color w:val="8C8C8C" w:themeColor="background1" w:themeShade="8C"/>
        <w:sz w:val="24"/>
        <w:szCs w:val="24"/>
      </w:rPr>
      <w:alias w:val="Company"/>
      <w:id w:val="270665196"/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14:paraId="7D7B8C43" w14:textId="38099554" w:rsidR="00581345" w:rsidRPr="0039658C" w:rsidRDefault="0051337B">
        <w:pPr>
          <w:pStyle w:val="Footer"/>
          <w:pBdr>
            <w:top w:val="single" w:sz="24" w:space="5" w:color="9BBB59" w:themeColor="accent3"/>
          </w:pBdr>
          <w:jc w:val="right"/>
          <w:rPr>
            <w:rFonts w:asciiTheme="minorHAnsi" w:hAnsiTheme="minorHAnsi"/>
            <w:i/>
            <w:iCs/>
            <w:color w:val="8C8C8C" w:themeColor="background1" w:themeShade="8C"/>
            <w:sz w:val="24"/>
            <w:szCs w:val="24"/>
          </w:rPr>
        </w:pPr>
        <w:r>
          <w:rPr>
            <w:rFonts w:asciiTheme="minorHAnsi" w:hAnsiTheme="minorHAnsi"/>
            <w:i/>
            <w:iCs/>
            <w:color w:val="8C8C8C" w:themeColor="background1" w:themeShade="8C"/>
            <w:sz w:val="24"/>
            <w:szCs w:val="24"/>
          </w:rPr>
          <w:t xml:space="preserve">Eden Academy Trust – </w:t>
        </w:r>
        <w:r w:rsidR="003B0277">
          <w:rPr>
            <w:rFonts w:asciiTheme="minorHAnsi" w:hAnsiTheme="minorHAnsi"/>
            <w:i/>
            <w:iCs/>
            <w:color w:val="8C8C8C" w:themeColor="background1" w:themeShade="8C"/>
            <w:sz w:val="24"/>
            <w:szCs w:val="24"/>
          </w:rPr>
          <w:t>Complaints Policy &amp; Procedure</w:t>
        </w:r>
      </w:p>
    </w:sdtContent>
  </w:sdt>
  <w:p w14:paraId="07C0D23E" w14:textId="77777777" w:rsidR="00581345" w:rsidRDefault="00581345">
    <w:pPr>
      <w:pStyle w:val="Footer"/>
    </w:pPr>
    <w:r>
      <w:rPr>
        <w:noProof/>
      </w:rPr>
      <w:drawing>
        <wp:inline distT="0" distB="0" distL="0" distR="0" wp14:anchorId="0D78A40C" wp14:editId="683A11F6">
          <wp:extent cx="704330" cy="612767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 EdenAcademyTrust__logo 100x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164" cy="614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A1BCE" w14:textId="77777777" w:rsidR="00D7238F" w:rsidRDefault="00D7238F" w:rsidP="0039658C">
      <w:r>
        <w:separator/>
      </w:r>
    </w:p>
  </w:footnote>
  <w:footnote w:type="continuationSeparator" w:id="0">
    <w:p w14:paraId="68B73FBF" w14:textId="77777777" w:rsidR="00D7238F" w:rsidRDefault="00D7238F" w:rsidP="0039658C">
      <w:r>
        <w:continuationSeparator/>
      </w:r>
    </w:p>
  </w:footnote>
  <w:footnote w:type="continuationNotice" w:id="1">
    <w:p w14:paraId="252C3B79" w14:textId="77777777" w:rsidR="00D7238F" w:rsidRDefault="00D723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792753"/>
      <w:docPartObj>
        <w:docPartGallery w:val="Page Numbers (Margins)"/>
        <w:docPartUnique/>
      </w:docPartObj>
    </w:sdtPr>
    <w:sdtContent>
      <w:p w14:paraId="506ACCB0" w14:textId="77777777" w:rsidR="00581345" w:rsidRDefault="00581345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3BD66D5E" wp14:editId="2C2E762F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434340" cy="329565"/>
                  <wp:effectExtent l="0" t="0" r="3810" b="0"/>
                  <wp:wrapNone/>
                  <wp:docPr id="545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434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CFEDA6" w14:textId="77777777" w:rsidR="00581345" w:rsidRPr="000F74C6" w:rsidRDefault="00581345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Theme="minorHAnsi" w:hAnsiTheme="minorHAnsi"/>
                                  <w:sz w:val="24"/>
                                  <w:szCs w:val="24"/>
                                </w:rPr>
                              </w:pPr>
                              <w:r w:rsidRPr="000F74C6">
                                <w:rPr>
                                  <w:rFonts w:asciiTheme="minorHAnsi" w:hAnsiTheme="minorHAnsi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0F74C6">
                                <w:rPr>
                                  <w:rFonts w:asciiTheme="minorHAnsi" w:hAnsiTheme="minorHAnsi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 w:rsidRPr="000F74C6">
                                <w:rPr>
                                  <w:rFonts w:asciiTheme="minorHAnsi" w:hAnsiTheme="minorHAnsi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AC2033">
                                <w:rPr>
                                  <w:rFonts w:asciiTheme="minorHAnsi" w:hAnsiTheme="minorHAnsi"/>
                                  <w:noProof/>
                                  <w:sz w:val="24"/>
                                  <w:szCs w:val="24"/>
                                </w:rPr>
                                <w:t>15</w:t>
                              </w:r>
                              <w:r w:rsidRPr="000F74C6">
                                <w:rPr>
                                  <w:rFonts w:asciiTheme="minorHAnsi" w:hAnsiTheme="minorHAnsi"/>
                                  <w:noProof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BD66D5E" id="Rectangle 4" o:spid="_x0000_s1026" style="position:absolute;margin-left:-17pt;margin-top:0;width:34.2pt;height:25.95pt;z-index:25165824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" o:allowincell="f" stroked="f">
                  <v:textbox>
                    <w:txbxContent>
                      <w:p w14:paraId="16CFEDA6" w14:textId="77777777" w:rsidR="00581345" w:rsidRPr="000F74C6" w:rsidRDefault="00581345">
                        <w:pPr>
                          <w:pBdr>
                            <w:bottom w:val="single" w:sz="4" w:space="1" w:color="auto"/>
                          </w:pBdr>
                          <w:rPr>
                            <w:rFonts w:asciiTheme="minorHAnsi" w:hAnsiTheme="minorHAnsi"/>
                            <w:sz w:val="24"/>
                            <w:szCs w:val="24"/>
                          </w:rPr>
                        </w:pPr>
                        <w:r w:rsidRPr="000F74C6">
                          <w:rPr>
                            <w:rFonts w:asciiTheme="minorHAnsi" w:hAnsiTheme="minorHAnsi"/>
                            <w:sz w:val="24"/>
                            <w:szCs w:val="24"/>
                          </w:rPr>
                          <w:fldChar w:fldCharType="begin"/>
                        </w:r>
                        <w:r w:rsidRPr="000F74C6">
                          <w:rPr>
                            <w:rFonts w:asciiTheme="minorHAnsi" w:hAnsiTheme="minorHAnsi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 w:rsidRPr="000F74C6">
                          <w:rPr>
                            <w:rFonts w:asciiTheme="minorHAnsi" w:hAnsiTheme="minorHAnsi"/>
                            <w:sz w:val="24"/>
                            <w:szCs w:val="24"/>
                          </w:rPr>
                          <w:fldChar w:fldCharType="separate"/>
                        </w:r>
                        <w:r w:rsidR="00AC2033">
                          <w:rPr>
                            <w:rFonts w:asciiTheme="minorHAnsi" w:hAnsiTheme="minorHAnsi"/>
                            <w:noProof/>
                            <w:sz w:val="24"/>
                            <w:szCs w:val="24"/>
                          </w:rPr>
                          <w:t>15</w:t>
                        </w:r>
                        <w:r w:rsidRPr="000F74C6">
                          <w:rPr>
                            <w:rFonts w:asciiTheme="minorHAnsi" w:hAnsiTheme="minorHAnsi"/>
                            <w:noProof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63E88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69E76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5A2707"/>
    <w:multiLevelType w:val="multilevel"/>
    <w:tmpl w:val="FD78927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DB4EAF"/>
    <w:multiLevelType w:val="hybridMultilevel"/>
    <w:tmpl w:val="99DE5D8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11D55AE2"/>
    <w:multiLevelType w:val="hybridMultilevel"/>
    <w:tmpl w:val="D36EAF0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12EB68EC"/>
    <w:multiLevelType w:val="multilevel"/>
    <w:tmpl w:val="D76835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6" w15:restartNumberingAfterBreak="0">
    <w:nsid w:val="1DBA0FAB"/>
    <w:multiLevelType w:val="hybridMultilevel"/>
    <w:tmpl w:val="FFFFFFFF"/>
    <w:lvl w:ilvl="0" w:tplc="A49A5C12">
      <w:start w:val="1"/>
      <w:numFmt w:val="bullet"/>
      <w:lvlText w:val=""/>
      <w:lvlJc w:val="left"/>
      <w:pPr>
        <w:ind w:hanging="360"/>
      </w:pPr>
      <w:rPr>
        <w:rFonts w:ascii="Wingdings" w:eastAsia="Times New Roman" w:hAnsi="Wingdings" w:hint="default"/>
        <w:sz w:val="22"/>
      </w:rPr>
    </w:lvl>
    <w:lvl w:ilvl="1" w:tplc="91CCA1D4">
      <w:start w:val="1"/>
      <w:numFmt w:val="bullet"/>
      <w:lvlText w:val="•"/>
      <w:lvlJc w:val="left"/>
      <w:rPr>
        <w:rFonts w:hint="default"/>
      </w:rPr>
    </w:lvl>
    <w:lvl w:ilvl="2" w:tplc="C632E154">
      <w:start w:val="1"/>
      <w:numFmt w:val="bullet"/>
      <w:lvlText w:val="•"/>
      <w:lvlJc w:val="left"/>
      <w:rPr>
        <w:rFonts w:hint="default"/>
      </w:rPr>
    </w:lvl>
    <w:lvl w:ilvl="3" w:tplc="174E933C">
      <w:start w:val="1"/>
      <w:numFmt w:val="bullet"/>
      <w:lvlText w:val="•"/>
      <w:lvlJc w:val="left"/>
      <w:rPr>
        <w:rFonts w:hint="default"/>
      </w:rPr>
    </w:lvl>
    <w:lvl w:ilvl="4" w:tplc="F0F8DD56">
      <w:start w:val="1"/>
      <w:numFmt w:val="bullet"/>
      <w:lvlText w:val="•"/>
      <w:lvlJc w:val="left"/>
      <w:rPr>
        <w:rFonts w:hint="default"/>
      </w:rPr>
    </w:lvl>
    <w:lvl w:ilvl="5" w:tplc="E5AEE814">
      <w:start w:val="1"/>
      <w:numFmt w:val="bullet"/>
      <w:lvlText w:val="•"/>
      <w:lvlJc w:val="left"/>
      <w:rPr>
        <w:rFonts w:hint="default"/>
      </w:rPr>
    </w:lvl>
    <w:lvl w:ilvl="6" w:tplc="D86423BC">
      <w:start w:val="1"/>
      <w:numFmt w:val="bullet"/>
      <w:lvlText w:val="•"/>
      <w:lvlJc w:val="left"/>
      <w:rPr>
        <w:rFonts w:hint="default"/>
      </w:rPr>
    </w:lvl>
    <w:lvl w:ilvl="7" w:tplc="6AF0D59C">
      <w:start w:val="1"/>
      <w:numFmt w:val="bullet"/>
      <w:lvlText w:val="•"/>
      <w:lvlJc w:val="left"/>
      <w:rPr>
        <w:rFonts w:hint="default"/>
      </w:rPr>
    </w:lvl>
    <w:lvl w:ilvl="8" w:tplc="5A8E69E2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15D14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D64B93"/>
    <w:multiLevelType w:val="hybridMultilevel"/>
    <w:tmpl w:val="06289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C3A5C"/>
    <w:multiLevelType w:val="hybridMultilevel"/>
    <w:tmpl w:val="5088066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0" w15:restartNumberingAfterBreak="0">
    <w:nsid w:val="253E7EE7"/>
    <w:multiLevelType w:val="hybridMultilevel"/>
    <w:tmpl w:val="5AACE648"/>
    <w:lvl w:ilvl="0" w:tplc="0809001B">
      <w:start w:val="1"/>
      <w:numFmt w:val="lowerRoman"/>
      <w:lvlText w:val="%1."/>
      <w:lvlJc w:val="righ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1" w15:restartNumberingAfterBreak="0">
    <w:nsid w:val="25862BFE"/>
    <w:multiLevelType w:val="hybridMultilevel"/>
    <w:tmpl w:val="E5A81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1091F"/>
    <w:multiLevelType w:val="hybridMultilevel"/>
    <w:tmpl w:val="40A424B2"/>
    <w:lvl w:ilvl="0" w:tplc="EEB4F65E">
      <w:start w:val="1"/>
      <w:numFmt w:val="lowerLetter"/>
      <w:lvlText w:val="(%1)"/>
      <w:lvlJc w:val="left"/>
      <w:pPr>
        <w:ind w:left="8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3" w15:restartNumberingAfterBreak="0">
    <w:nsid w:val="2E99697C"/>
    <w:multiLevelType w:val="multilevel"/>
    <w:tmpl w:val="19649958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0F85CF7"/>
    <w:multiLevelType w:val="hybridMultilevel"/>
    <w:tmpl w:val="E154E5DC"/>
    <w:lvl w:ilvl="0" w:tplc="0809001B">
      <w:start w:val="1"/>
      <w:numFmt w:val="lowerRoman"/>
      <w:lvlText w:val="%1."/>
      <w:lvlJc w:val="right"/>
      <w:pPr>
        <w:ind w:left="890" w:hanging="360"/>
      </w:pPr>
    </w:lvl>
    <w:lvl w:ilvl="1" w:tplc="EEB4F65E">
      <w:start w:val="1"/>
      <w:numFmt w:val="lowerLetter"/>
      <w:lvlText w:val="(%2)"/>
      <w:lvlJc w:val="left"/>
      <w:pPr>
        <w:ind w:left="161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5" w15:restartNumberingAfterBreak="0">
    <w:nsid w:val="343816B7"/>
    <w:multiLevelType w:val="multilevel"/>
    <w:tmpl w:val="0A8E2ACC"/>
    <w:lvl w:ilvl="0">
      <w:start w:val="1"/>
      <w:numFmt w:val="decimal"/>
      <w:pStyle w:val="PolicySectionHeading"/>
      <w:lvlText w:val="%1."/>
      <w:lvlJc w:val="left"/>
      <w:pPr>
        <w:ind w:left="360" w:hanging="360"/>
      </w:pPr>
    </w:lvl>
    <w:lvl w:ilvl="1">
      <w:start w:val="1"/>
      <w:numFmt w:val="decimal"/>
      <w:pStyle w:val="Policysectionsubheading"/>
      <w:lvlText w:val="%1.%2."/>
      <w:lvlJc w:val="left"/>
      <w:pPr>
        <w:ind w:left="227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65043B"/>
    <w:multiLevelType w:val="hybridMultilevel"/>
    <w:tmpl w:val="04A6ACFA"/>
    <w:lvl w:ilvl="0" w:tplc="0809001B">
      <w:start w:val="1"/>
      <w:numFmt w:val="lowerRoman"/>
      <w:lvlText w:val="%1."/>
      <w:lvlJc w:val="right"/>
      <w:pPr>
        <w:ind w:left="8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10" w:hanging="360"/>
      </w:pPr>
    </w:lvl>
    <w:lvl w:ilvl="2" w:tplc="FFFFFFFF" w:tentative="1">
      <w:start w:val="1"/>
      <w:numFmt w:val="lowerRoman"/>
      <w:lvlText w:val="%3."/>
      <w:lvlJc w:val="right"/>
      <w:pPr>
        <w:ind w:left="2330" w:hanging="180"/>
      </w:pPr>
    </w:lvl>
    <w:lvl w:ilvl="3" w:tplc="FFFFFFFF" w:tentative="1">
      <w:start w:val="1"/>
      <w:numFmt w:val="decimal"/>
      <w:lvlText w:val="%4."/>
      <w:lvlJc w:val="left"/>
      <w:pPr>
        <w:ind w:left="3050" w:hanging="360"/>
      </w:pPr>
    </w:lvl>
    <w:lvl w:ilvl="4" w:tplc="FFFFFFFF" w:tentative="1">
      <w:start w:val="1"/>
      <w:numFmt w:val="lowerLetter"/>
      <w:lvlText w:val="%5."/>
      <w:lvlJc w:val="left"/>
      <w:pPr>
        <w:ind w:left="3770" w:hanging="360"/>
      </w:pPr>
    </w:lvl>
    <w:lvl w:ilvl="5" w:tplc="FFFFFFFF" w:tentative="1">
      <w:start w:val="1"/>
      <w:numFmt w:val="lowerRoman"/>
      <w:lvlText w:val="%6."/>
      <w:lvlJc w:val="right"/>
      <w:pPr>
        <w:ind w:left="4490" w:hanging="180"/>
      </w:pPr>
    </w:lvl>
    <w:lvl w:ilvl="6" w:tplc="FFFFFFFF" w:tentative="1">
      <w:start w:val="1"/>
      <w:numFmt w:val="decimal"/>
      <w:lvlText w:val="%7."/>
      <w:lvlJc w:val="left"/>
      <w:pPr>
        <w:ind w:left="5210" w:hanging="360"/>
      </w:pPr>
    </w:lvl>
    <w:lvl w:ilvl="7" w:tplc="FFFFFFFF" w:tentative="1">
      <w:start w:val="1"/>
      <w:numFmt w:val="lowerLetter"/>
      <w:lvlText w:val="%8."/>
      <w:lvlJc w:val="left"/>
      <w:pPr>
        <w:ind w:left="5930" w:hanging="360"/>
      </w:pPr>
    </w:lvl>
    <w:lvl w:ilvl="8" w:tplc="FFFFFFFF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7" w15:restartNumberingAfterBreak="0">
    <w:nsid w:val="41EF3A2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3F30721"/>
    <w:multiLevelType w:val="multilevel"/>
    <w:tmpl w:val="BE5C75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6C1049"/>
    <w:multiLevelType w:val="hybridMultilevel"/>
    <w:tmpl w:val="0916F7AE"/>
    <w:lvl w:ilvl="0" w:tplc="1E9834E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040F3"/>
    <w:multiLevelType w:val="hybridMultilevel"/>
    <w:tmpl w:val="BEC0482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1" w15:restartNumberingAfterBreak="0">
    <w:nsid w:val="517420D8"/>
    <w:multiLevelType w:val="hybridMultilevel"/>
    <w:tmpl w:val="04A6ACFA"/>
    <w:lvl w:ilvl="0" w:tplc="FFFFFFFF">
      <w:start w:val="1"/>
      <w:numFmt w:val="lowerRoman"/>
      <w:lvlText w:val="%1."/>
      <w:lvlJc w:val="right"/>
      <w:pPr>
        <w:ind w:left="8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10" w:hanging="360"/>
      </w:pPr>
    </w:lvl>
    <w:lvl w:ilvl="2" w:tplc="FFFFFFFF" w:tentative="1">
      <w:start w:val="1"/>
      <w:numFmt w:val="lowerRoman"/>
      <w:lvlText w:val="%3."/>
      <w:lvlJc w:val="right"/>
      <w:pPr>
        <w:ind w:left="2330" w:hanging="180"/>
      </w:pPr>
    </w:lvl>
    <w:lvl w:ilvl="3" w:tplc="FFFFFFFF" w:tentative="1">
      <w:start w:val="1"/>
      <w:numFmt w:val="decimal"/>
      <w:lvlText w:val="%4."/>
      <w:lvlJc w:val="left"/>
      <w:pPr>
        <w:ind w:left="3050" w:hanging="360"/>
      </w:pPr>
    </w:lvl>
    <w:lvl w:ilvl="4" w:tplc="FFFFFFFF" w:tentative="1">
      <w:start w:val="1"/>
      <w:numFmt w:val="lowerLetter"/>
      <w:lvlText w:val="%5."/>
      <w:lvlJc w:val="left"/>
      <w:pPr>
        <w:ind w:left="3770" w:hanging="360"/>
      </w:pPr>
    </w:lvl>
    <w:lvl w:ilvl="5" w:tplc="FFFFFFFF" w:tentative="1">
      <w:start w:val="1"/>
      <w:numFmt w:val="lowerRoman"/>
      <w:lvlText w:val="%6."/>
      <w:lvlJc w:val="right"/>
      <w:pPr>
        <w:ind w:left="4490" w:hanging="180"/>
      </w:pPr>
    </w:lvl>
    <w:lvl w:ilvl="6" w:tplc="FFFFFFFF" w:tentative="1">
      <w:start w:val="1"/>
      <w:numFmt w:val="decimal"/>
      <w:lvlText w:val="%7."/>
      <w:lvlJc w:val="left"/>
      <w:pPr>
        <w:ind w:left="5210" w:hanging="360"/>
      </w:pPr>
    </w:lvl>
    <w:lvl w:ilvl="7" w:tplc="FFFFFFFF" w:tentative="1">
      <w:start w:val="1"/>
      <w:numFmt w:val="lowerLetter"/>
      <w:lvlText w:val="%8."/>
      <w:lvlJc w:val="left"/>
      <w:pPr>
        <w:ind w:left="5930" w:hanging="360"/>
      </w:pPr>
    </w:lvl>
    <w:lvl w:ilvl="8" w:tplc="FFFFFFFF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2" w15:restartNumberingAfterBreak="0">
    <w:nsid w:val="532874F9"/>
    <w:multiLevelType w:val="hybridMultilevel"/>
    <w:tmpl w:val="FFFFFFFF"/>
    <w:lvl w:ilvl="0" w:tplc="669494AE">
      <w:start w:val="1"/>
      <w:numFmt w:val="bullet"/>
      <w:lvlText w:val=""/>
      <w:lvlJc w:val="left"/>
      <w:pPr>
        <w:ind w:hanging="455"/>
      </w:pPr>
      <w:rPr>
        <w:rFonts w:ascii="Symbol" w:eastAsia="Times New Roman" w:hAnsi="Symbol" w:hint="default"/>
        <w:sz w:val="22"/>
      </w:rPr>
    </w:lvl>
    <w:lvl w:ilvl="1" w:tplc="4D9CE68E">
      <w:start w:val="1"/>
      <w:numFmt w:val="bullet"/>
      <w:lvlText w:val="•"/>
      <w:lvlJc w:val="left"/>
      <w:rPr>
        <w:rFonts w:hint="default"/>
      </w:rPr>
    </w:lvl>
    <w:lvl w:ilvl="2" w:tplc="72CEB3A6">
      <w:start w:val="1"/>
      <w:numFmt w:val="bullet"/>
      <w:lvlText w:val="•"/>
      <w:lvlJc w:val="left"/>
      <w:rPr>
        <w:rFonts w:hint="default"/>
      </w:rPr>
    </w:lvl>
    <w:lvl w:ilvl="3" w:tplc="8806F184">
      <w:start w:val="1"/>
      <w:numFmt w:val="bullet"/>
      <w:lvlText w:val="•"/>
      <w:lvlJc w:val="left"/>
      <w:rPr>
        <w:rFonts w:hint="default"/>
      </w:rPr>
    </w:lvl>
    <w:lvl w:ilvl="4" w:tplc="0786E4D6">
      <w:start w:val="1"/>
      <w:numFmt w:val="bullet"/>
      <w:lvlText w:val="•"/>
      <w:lvlJc w:val="left"/>
      <w:rPr>
        <w:rFonts w:hint="default"/>
      </w:rPr>
    </w:lvl>
    <w:lvl w:ilvl="5" w:tplc="95F42AB6">
      <w:start w:val="1"/>
      <w:numFmt w:val="bullet"/>
      <w:lvlText w:val="•"/>
      <w:lvlJc w:val="left"/>
      <w:rPr>
        <w:rFonts w:hint="default"/>
      </w:rPr>
    </w:lvl>
    <w:lvl w:ilvl="6" w:tplc="DED4F922">
      <w:start w:val="1"/>
      <w:numFmt w:val="bullet"/>
      <w:lvlText w:val="•"/>
      <w:lvlJc w:val="left"/>
      <w:rPr>
        <w:rFonts w:hint="default"/>
      </w:rPr>
    </w:lvl>
    <w:lvl w:ilvl="7" w:tplc="32F4071E">
      <w:start w:val="1"/>
      <w:numFmt w:val="bullet"/>
      <w:lvlText w:val="•"/>
      <w:lvlJc w:val="left"/>
      <w:rPr>
        <w:rFonts w:hint="default"/>
      </w:rPr>
    </w:lvl>
    <w:lvl w:ilvl="8" w:tplc="62E0A0F8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55EC12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82962AF"/>
    <w:multiLevelType w:val="hybridMultilevel"/>
    <w:tmpl w:val="FFFFFFFF"/>
    <w:lvl w:ilvl="0" w:tplc="5748D504">
      <w:start w:val="1"/>
      <w:numFmt w:val="lowerLetter"/>
      <w:lvlText w:val="%1)"/>
      <w:lvlJc w:val="left"/>
      <w:pPr>
        <w:ind w:hanging="721"/>
      </w:pPr>
      <w:rPr>
        <w:rFonts w:ascii="Arial" w:eastAsia="Times New Roman" w:hAnsi="Arial" w:cs="Times New Roman" w:hint="default"/>
        <w:spacing w:val="-1"/>
        <w:sz w:val="22"/>
        <w:szCs w:val="22"/>
      </w:rPr>
    </w:lvl>
    <w:lvl w:ilvl="1" w:tplc="74F660F0">
      <w:start w:val="1"/>
      <w:numFmt w:val="bullet"/>
      <w:lvlText w:val="•"/>
      <w:lvlJc w:val="left"/>
      <w:rPr>
        <w:rFonts w:hint="default"/>
      </w:rPr>
    </w:lvl>
    <w:lvl w:ilvl="2" w:tplc="6C687282">
      <w:start w:val="1"/>
      <w:numFmt w:val="bullet"/>
      <w:lvlText w:val="•"/>
      <w:lvlJc w:val="left"/>
      <w:rPr>
        <w:rFonts w:hint="default"/>
      </w:rPr>
    </w:lvl>
    <w:lvl w:ilvl="3" w:tplc="829ADCB0">
      <w:start w:val="1"/>
      <w:numFmt w:val="bullet"/>
      <w:lvlText w:val="•"/>
      <w:lvlJc w:val="left"/>
      <w:rPr>
        <w:rFonts w:hint="default"/>
      </w:rPr>
    </w:lvl>
    <w:lvl w:ilvl="4" w:tplc="F9D64504">
      <w:start w:val="1"/>
      <w:numFmt w:val="bullet"/>
      <w:lvlText w:val="•"/>
      <w:lvlJc w:val="left"/>
      <w:rPr>
        <w:rFonts w:hint="default"/>
      </w:rPr>
    </w:lvl>
    <w:lvl w:ilvl="5" w:tplc="1B1686A4">
      <w:start w:val="1"/>
      <w:numFmt w:val="bullet"/>
      <w:lvlText w:val="•"/>
      <w:lvlJc w:val="left"/>
      <w:rPr>
        <w:rFonts w:hint="default"/>
      </w:rPr>
    </w:lvl>
    <w:lvl w:ilvl="6" w:tplc="D7AC6C78">
      <w:start w:val="1"/>
      <w:numFmt w:val="bullet"/>
      <w:lvlText w:val="•"/>
      <w:lvlJc w:val="left"/>
      <w:rPr>
        <w:rFonts w:hint="default"/>
      </w:rPr>
    </w:lvl>
    <w:lvl w:ilvl="7" w:tplc="C5D4DDE6">
      <w:start w:val="1"/>
      <w:numFmt w:val="bullet"/>
      <w:lvlText w:val="•"/>
      <w:lvlJc w:val="left"/>
      <w:rPr>
        <w:rFonts w:hint="default"/>
      </w:rPr>
    </w:lvl>
    <w:lvl w:ilvl="8" w:tplc="5BEA8EF4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5BBC7F55"/>
    <w:multiLevelType w:val="hybridMultilevel"/>
    <w:tmpl w:val="78A866BC"/>
    <w:lvl w:ilvl="0" w:tplc="08090019">
      <w:start w:val="1"/>
      <w:numFmt w:val="lowerLetter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C102EB5"/>
    <w:multiLevelType w:val="multilevel"/>
    <w:tmpl w:val="D76835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7" w15:restartNumberingAfterBreak="0">
    <w:nsid w:val="5DC512EA"/>
    <w:multiLevelType w:val="hybridMultilevel"/>
    <w:tmpl w:val="42AC4C4C"/>
    <w:lvl w:ilvl="0" w:tplc="FFFFFFFF">
      <w:start w:val="1"/>
      <w:numFmt w:val="lowerLetter"/>
      <w:lvlText w:val="%1)"/>
      <w:lvlJc w:val="left"/>
      <w:pPr>
        <w:ind w:left="890" w:hanging="360"/>
      </w:pPr>
    </w:lvl>
    <w:lvl w:ilvl="1" w:tplc="FFFFFFFF" w:tentative="1">
      <w:start w:val="1"/>
      <w:numFmt w:val="lowerLetter"/>
      <w:lvlText w:val="%2."/>
      <w:lvlJc w:val="left"/>
      <w:pPr>
        <w:ind w:left="1610" w:hanging="360"/>
      </w:pPr>
    </w:lvl>
    <w:lvl w:ilvl="2" w:tplc="FFFFFFFF" w:tentative="1">
      <w:start w:val="1"/>
      <w:numFmt w:val="lowerRoman"/>
      <w:lvlText w:val="%3."/>
      <w:lvlJc w:val="right"/>
      <w:pPr>
        <w:ind w:left="2330" w:hanging="180"/>
      </w:pPr>
    </w:lvl>
    <w:lvl w:ilvl="3" w:tplc="FFFFFFFF" w:tentative="1">
      <w:start w:val="1"/>
      <w:numFmt w:val="decimal"/>
      <w:lvlText w:val="%4."/>
      <w:lvlJc w:val="left"/>
      <w:pPr>
        <w:ind w:left="3050" w:hanging="360"/>
      </w:pPr>
    </w:lvl>
    <w:lvl w:ilvl="4" w:tplc="FFFFFFFF" w:tentative="1">
      <w:start w:val="1"/>
      <w:numFmt w:val="lowerLetter"/>
      <w:lvlText w:val="%5."/>
      <w:lvlJc w:val="left"/>
      <w:pPr>
        <w:ind w:left="3770" w:hanging="360"/>
      </w:pPr>
    </w:lvl>
    <w:lvl w:ilvl="5" w:tplc="FFFFFFFF" w:tentative="1">
      <w:start w:val="1"/>
      <w:numFmt w:val="lowerRoman"/>
      <w:lvlText w:val="%6."/>
      <w:lvlJc w:val="right"/>
      <w:pPr>
        <w:ind w:left="4490" w:hanging="180"/>
      </w:pPr>
    </w:lvl>
    <w:lvl w:ilvl="6" w:tplc="FFFFFFFF" w:tentative="1">
      <w:start w:val="1"/>
      <w:numFmt w:val="decimal"/>
      <w:lvlText w:val="%7."/>
      <w:lvlJc w:val="left"/>
      <w:pPr>
        <w:ind w:left="5210" w:hanging="360"/>
      </w:pPr>
    </w:lvl>
    <w:lvl w:ilvl="7" w:tplc="FFFFFFFF" w:tentative="1">
      <w:start w:val="1"/>
      <w:numFmt w:val="lowerLetter"/>
      <w:lvlText w:val="%8."/>
      <w:lvlJc w:val="left"/>
      <w:pPr>
        <w:ind w:left="5930" w:hanging="360"/>
      </w:pPr>
    </w:lvl>
    <w:lvl w:ilvl="8" w:tplc="FFFFFFFF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8" w15:restartNumberingAfterBreak="0">
    <w:nsid w:val="618A23DA"/>
    <w:multiLevelType w:val="hybridMultilevel"/>
    <w:tmpl w:val="42AC4C4C"/>
    <w:lvl w:ilvl="0" w:tplc="08090017">
      <w:start w:val="1"/>
      <w:numFmt w:val="lowerLetter"/>
      <w:lvlText w:val="%1)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9" w15:restartNumberingAfterBreak="0">
    <w:nsid w:val="67574404"/>
    <w:multiLevelType w:val="hybridMultilevel"/>
    <w:tmpl w:val="ECD8D2D0"/>
    <w:lvl w:ilvl="0" w:tplc="680C3620">
      <w:start w:val="1"/>
      <w:numFmt w:val="lowerLetter"/>
      <w:lvlText w:val="(%1)"/>
      <w:lvlJc w:val="right"/>
      <w:pPr>
        <w:ind w:left="720" w:hanging="360"/>
      </w:pPr>
      <w:rPr>
        <w:rFonts w:hint="default"/>
      </w:rPr>
    </w:lvl>
    <w:lvl w:ilvl="1" w:tplc="EEB4F65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A45EA7"/>
    <w:multiLevelType w:val="multilevel"/>
    <w:tmpl w:val="D76835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1" w15:restartNumberingAfterBreak="0">
    <w:nsid w:val="68D86691"/>
    <w:multiLevelType w:val="multilevel"/>
    <w:tmpl w:val="2546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C30BCA"/>
    <w:multiLevelType w:val="multilevel"/>
    <w:tmpl w:val="D76835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3" w15:restartNumberingAfterBreak="0">
    <w:nsid w:val="6EC130F0"/>
    <w:multiLevelType w:val="multilevel"/>
    <w:tmpl w:val="097E81B6"/>
    <w:lvl w:ilvl="0">
      <w:start w:val="1"/>
      <w:numFmt w:val="decimal"/>
      <w:lvlText w:val="%1."/>
      <w:lvlJc w:val="left"/>
      <w:pPr>
        <w:ind w:hanging="455"/>
      </w:pPr>
      <w:rPr>
        <w:rFonts w:ascii="Arial" w:eastAsia="Times New Roman" w:hAnsi="Arial" w:cs="Times New Roman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hanging="721"/>
      </w:pPr>
      <w:rPr>
        <w:rFonts w:ascii="Arial" w:eastAsia="Times New Roman" w:hAnsi="Arial" w:cs="Times New Roman" w:hint="default"/>
        <w:b/>
        <w:bCs/>
        <w:sz w:val="22"/>
        <w:szCs w:val="22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eastAsia="Times New Roman" w:hAnsi="Symbol" w:hint="default"/>
        <w:sz w:val="22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7061136A"/>
    <w:multiLevelType w:val="multilevel"/>
    <w:tmpl w:val="D76835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5" w15:restartNumberingAfterBreak="0">
    <w:nsid w:val="730601F7"/>
    <w:multiLevelType w:val="hybridMultilevel"/>
    <w:tmpl w:val="0916F7AE"/>
    <w:lvl w:ilvl="0" w:tplc="1E9834E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421259">
    <w:abstractNumId w:val="1"/>
  </w:num>
  <w:num w:numId="2" w16cid:durableId="1366639965">
    <w:abstractNumId w:val="0"/>
  </w:num>
  <w:num w:numId="3" w16cid:durableId="1915777749">
    <w:abstractNumId w:val="15"/>
  </w:num>
  <w:num w:numId="4" w16cid:durableId="1671174165">
    <w:abstractNumId w:val="18"/>
  </w:num>
  <w:num w:numId="5" w16cid:durableId="1392775666">
    <w:abstractNumId w:val="36"/>
  </w:num>
  <w:num w:numId="6" w16cid:durableId="1159348703">
    <w:abstractNumId w:val="25"/>
  </w:num>
  <w:num w:numId="7" w16cid:durableId="93791139">
    <w:abstractNumId w:val="17"/>
  </w:num>
  <w:num w:numId="8" w16cid:durableId="1670978951">
    <w:abstractNumId w:val="7"/>
  </w:num>
  <w:num w:numId="9" w16cid:durableId="1710259769">
    <w:abstractNumId w:val="30"/>
  </w:num>
  <w:num w:numId="10" w16cid:durableId="620654011">
    <w:abstractNumId w:val="33"/>
  </w:num>
  <w:num w:numId="11" w16cid:durableId="383213020">
    <w:abstractNumId w:val="6"/>
  </w:num>
  <w:num w:numId="12" w16cid:durableId="1797260851">
    <w:abstractNumId w:val="24"/>
  </w:num>
  <w:num w:numId="13" w16cid:durableId="9841280">
    <w:abstractNumId w:val="22"/>
  </w:num>
  <w:num w:numId="14" w16cid:durableId="1773551499">
    <w:abstractNumId w:val="8"/>
  </w:num>
  <w:num w:numId="15" w16cid:durableId="177893467">
    <w:abstractNumId w:val="2"/>
  </w:num>
  <w:num w:numId="16" w16cid:durableId="13406183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4155143">
    <w:abstractNumId w:val="14"/>
  </w:num>
  <w:num w:numId="18" w16cid:durableId="882716644">
    <w:abstractNumId w:val="9"/>
  </w:num>
  <w:num w:numId="19" w16cid:durableId="924732154">
    <w:abstractNumId w:val="3"/>
  </w:num>
  <w:num w:numId="20" w16cid:durableId="689767109">
    <w:abstractNumId w:val="20"/>
  </w:num>
  <w:num w:numId="21" w16cid:durableId="387729527">
    <w:abstractNumId w:val="4"/>
  </w:num>
  <w:num w:numId="22" w16cid:durableId="1537238018">
    <w:abstractNumId w:val="11"/>
  </w:num>
  <w:num w:numId="23" w16cid:durableId="1410270965">
    <w:abstractNumId w:val="29"/>
  </w:num>
  <w:num w:numId="24" w16cid:durableId="934629335">
    <w:abstractNumId w:val="35"/>
  </w:num>
  <w:num w:numId="25" w16cid:durableId="277685947">
    <w:abstractNumId w:val="19"/>
  </w:num>
  <w:num w:numId="26" w16cid:durableId="1616206608">
    <w:abstractNumId w:val="23"/>
  </w:num>
  <w:num w:numId="27" w16cid:durableId="690956248">
    <w:abstractNumId w:val="32"/>
  </w:num>
  <w:num w:numId="28" w16cid:durableId="2089228112">
    <w:abstractNumId w:val="26"/>
  </w:num>
  <w:num w:numId="29" w16cid:durableId="59911598">
    <w:abstractNumId w:val="5"/>
  </w:num>
  <w:num w:numId="30" w16cid:durableId="16279886">
    <w:abstractNumId w:val="13"/>
  </w:num>
  <w:num w:numId="31" w16cid:durableId="2130270675">
    <w:abstractNumId w:val="34"/>
  </w:num>
  <w:num w:numId="32" w16cid:durableId="8920531">
    <w:abstractNumId w:val="28"/>
  </w:num>
  <w:num w:numId="33" w16cid:durableId="1077552720">
    <w:abstractNumId w:val="27"/>
  </w:num>
  <w:num w:numId="34" w16cid:durableId="369648734">
    <w:abstractNumId w:val="10"/>
  </w:num>
  <w:num w:numId="35" w16cid:durableId="919339315">
    <w:abstractNumId w:val="12"/>
  </w:num>
  <w:num w:numId="36" w16cid:durableId="223954167">
    <w:abstractNumId w:val="16"/>
  </w:num>
  <w:num w:numId="37" w16cid:durableId="647053442">
    <w:abstractNumId w:val="21"/>
  </w:num>
  <w:num w:numId="38" w16cid:durableId="2056418265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5C0"/>
    <w:rsid w:val="00002378"/>
    <w:rsid w:val="000101E7"/>
    <w:rsid w:val="000107CC"/>
    <w:rsid w:val="00011A0C"/>
    <w:rsid w:val="0001266A"/>
    <w:rsid w:val="00012EAD"/>
    <w:rsid w:val="00013328"/>
    <w:rsid w:val="000148FD"/>
    <w:rsid w:val="000157FC"/>
    <w:rsid w:val="0002227E"/>
    <w:rsid w:val="00023FF2"/>
    <w:rsid w:val="0002703F"/>
    <w:rsid w:val="000311DA"/>
    <w:rsid w:val="00033508"/>
    <w:rsid w:val="00036028"/>
    <w:rsid w:val="000374D8"/>
    <w:rsid w:val="00043BC6"/>
    <w:rsid w:val="00053076"/>
    <w:rsid w:val="00054621"/>
    <w:rsid w:val="00055199"/>
    <w:rsid w:val="000600B2"/>
    <w:rsid w:val="00060774"/>
    <w:rsid w:val="0006328D"/>
    <w:rsid w:val="000634AC"/>
    <w:rsid w:val="00064F23"/>
    <w:rsid w:val="00066506"/>
    <w:rsid w:val="0007016C"/>
    <w:rsid w:val="00073C06"/>
    <w:rsid w:val="000768B2"/>
    <w:rsid w:val="00076EF8"/>
    <w:rsid w:val="00077656"/>
    <w:rsid w:val="000813A2"/>
    <w:rsid w:val="00086115"/>
    <w:rsid w:val="000870A0"/>
    <w:rsid w:val="00091234"/>
    <w:rsid w:val="00094725"/>
    <w:rsid w:val="0009661B"/>
    <w:rsid w:val="00097567"/>
    <w:rsid w:val="00097619"/>
    <w:rsid w:val="000A193E"/>
    <w:rsid w:val="000A5EFD"/>
    <w:rsid w:val="000B06D0"/>
    <w:rsid w:val="000B241F"/>
    <w:rsid w:val="000B438C"/>
    <w:rsid w:val="000B6D18"/>
    <w:rsid w:val="000C039A"/>
    <w:rsid w:val="000C3326"/>
    <w:rsid w:val="000C41AE"/>
    <w:rsid w:val="000C465B"/>
    <w:rsid w:val="000C4E0B"/>
    <w:rsid w:val="000C5136"/>
    <w:rsid w:val="000D2484"/>
    <w:rsid w:val="000D286B"/>
    <w:rsid w:val="000D2919"/>
    <w:rsid w:val="000D300D"/>
    <w:rsid w:val="000D4971"/>
    <w:rsid w:val="000D5769"/>
    <w:rsid w:val="000D7355"/>
    <w:rsid w:val="000E0EFA"/>
    <w:rsid w:val="000E23B4"/>
    <w:rsid w:val="000E3D23"/>
    <w:rsid w:val="000E3D8A"/>
    <w:rsid w:val="000E3F2C"/>
    <w:rsid w:val="000E4BCE"/>
    <w:rsid w:val="000E55D8"/>
    <w:rsid w:val="000E7C5D"/>
    <w:rsid w:val="000E7CF6"/>
    <w:rsid w:val="000F419E"/>
    <w:rsid w:val="000F5453"/>
    <w:rsid w:val="000F5520"/>
    <w:rsid w:val="000F74C6"/>
    <w:rsid w:val="0010032A"/>
    <w:rsid w:val="0010298B"/>
    <w:rsid w:val="00103B6B"/>
    <w:rsid w:val="00104619"/>
    <w:rsid w:val="00105C55"/>
    <w:rsid w:val="00114278"/>
    <w:rsid w:val="001173AC"/>
    <w:rsid w:val="0012139C"/>
    <w:rsid w:val="001219D8"/>
    <w:rsid w:val="001220CA"/>
    <w:rsid w:val="00124202"/>
    <w:rsid w:val="00124989"/>
    <w:rsid w:val="001257B7"/>
    <w:rsid w:val="001263D3"/>
    <w:rsid w:val="00127D26"/>
    <w:rsid w:val="00130F2D"/>
    <w:rsid w:val="001334BE"/>
    <w:rsid w:val="00133D7D"/>
    <w:rsid w:val="00135524"/>
    <w:rsid w:val="0013600B"/>
    <w:rsid w:val="001408E2"/>
    <w:rsid w:val="001430DF"/>
    <w:rsid w:val="0014458A"/>
    <w:rsid w:val="00144946"/>
    <w:rsid w:val="00146FD3"/>
    <w:rsid w:val="00147107"/>
    <w:rsid w:val="00147139"/>
    <w:rsid w:val="00147145"/>
    <w:rsid w:val="001568DA"/>
    <w:rsid w:val="00156B30"/>
    <w:rsid w:val="00157075"/>
    <w:rsid w:val="001603B8"/>
    <w:rsid w:val="001609AD"/>
    <w:rsid w:val="00163837"/>
    <w:rsid w:val="00164A6F"/>
    <w:rsid w:val="00165401"/>
    <w:rsid w:val="0016572F"/>
    <w:rsid w:val="00165E73"/>
    <w:rsid w:val="001669AE"/>
    <w:rsid w:val="001712CB"/>
    <w:rsid w:val="001742C4"/>
    <w:rsid w:val="00174966"/>
    <w:rsid w:val="00175B65"/>
    <w:rsid w:val="001767E2"/>
    <w:rsid w:val="00176C47"/>
    <w:rsid w:val="00180152"/>
    <w:rsid w:val="001814D3"/>
    <w:rsid w:val="00184E78"/>
    <w:rsid w:val="00185C98"/>
    <w:rsid w:val="00187FCA"/>
    <w:rsid w:val="001920E7"/>
    <w:rsid w:val="00193B13"/>
    <w:rsid w:val="0019521F"/>
    <w:rsid w:val="0019652B"/>
    <w:rsid w:val="00197334"/>
    <w:rsid w:val="001A0C27"/>
    <w:rsid w:val="001A166A"/>
    <w:rsid w:val="001A21D8"/>
    <w:rsid w:val="001A3702"/>
    <w:rsid w:val="001A4242"/>
    <w:rsid w:val="001A4709"/>
    <w:rsid w:val="001A541B"/>
    <w:rsid w:val="001A68FA"/>
    <w:rsid w:val="001B3B76"/>
    <w:rsid w:val="001B61A0"/>
    <w:rsid w:val="001C0B01"/>
    <w:rsid w:val="001C49BC"/>
    <w:rsid w:val="001C56B9"/>
    <w:rsid w:val="001C7951"/>
    <w:rsid w:val="001D0686"/>
    <w:rsid w:val="001D3FB3"/>
    <w:rsid w:val="001D5F9F"/>
    <w:rsid w:val="001E0B6B"/>
    <w:rsid w:val="001E0C44"/>
    <w:rsid w:val="001E2A90"/>
    <w:rsid w:val="001E4038"/>
    <w:rsid w:val="001E4FB7"/>
    <w:rsid w:val="001E53FD"/>
    <w:rsid w:val="001E7739"/>
    <w:rsid w:val="001E796C"/>
    <w:rsid w:val="001E7CB2"/>
    <w:rsid w:val="001E7D1F"/>
    <w:rsid w:val="001E7EC5"/>
    <w:rsid w:val="001F138E"/>
    <w:rsid w:val="001F13B7"/>
    <w:rsid w:val="001F21B5"/>
    <w:rsid w:val="001F3A21"/>
    <w:rsid w:val="001F63EC"/>
    <w:rsid w:val="00201430"/>
    <w:rsid w:val="0020218E"/>
    <w:rsid w:val="0020317E"/>
    <w:rsid w:val="00206482"/>
    <w:rsid w:val="002066F6"/>
    <w:rsid w:val="00206747"/>
    <w:rsid w:val="00206E34"/>
    <w:rsid w:val="0021099C"/>
    <w:rsid w:val="002109B5"/>
    <w:rsid w:val="00211DFB"/>
    <w:rsid w:val="00211E66"/>
    <w:rsid w:val="00211F44"/>
    <w:rsid w:val="002139C1"/>
    <w:rsid w:val="00222152"/>
    <w:rsid w:val="002229F2"/>
    <w:rsid w:val="00223BA0"/>
    <w:rsid w:val="00223F33"/>
    <w:rsid w:val="00230CCC"/>
    <w:rsid w:val="002317BD"/>
    <w:rsid w:val="00231957"/>
    <w:rsid w:val="00231C29"/>
    <w:rsid w:val="00235030"/>
    <w:rsid w:val="002350FD"/>
    <w:rsid w:val="00236145"/>
    <w:rsid w:val="00246899"/>
    <w:rsid w:val="00253100"/>
    <w:rsid w:val="00253DBA"/>
    <w:rsid w:val="002565BC"/>
    <w:rsid w:val="00260CCD"/>
    <w:rsid w:val="00263028"/>
    <w:rsid w:val="002661E3"/>
    <w:rsid w:val="00270139"/>
    <w:rsid w:val="00271ED6"/>
    <w:rsid w:val="00272EE6"/>
    <w:rsid w:val="00273654"/>
    <w:rsid w:val="00273800"/>
    <w:rsid w:val="002741EA"/>
    <w:rsid w:val="00274950"/>
    <w:rsid w:val="00274D1B"/>
    <w:rsid w:val="002765EB"/>
    <w:rsid w:val="002808FF"/>
    <w:rsid w:val="00280E1A"/>
    <w:rsid w:val="00281185"/>
    <w:rsid w:val="002867D7"/>
    <w:rsid w:val="00291BE0"/>
    <w:rsid w:val="00291FBC"/>
    <w:rsid w:val="00292428"/>
    <w:rsid w:val="0029473F"/>
    <w:rsid w:val="002A1074"/>
    <w:rsid w:val="002A1694"/>
    <w:rsid w:val="002A5828"/>
    <w:rsid w:val="002A668E"/>
    <w:rsid w:val="002A6B67"/>
    <w:rsid w:val="002B15D8"/>
    <w:rsid w:val="002B1CE0"/>
    <w:rsid w:val="002B3D07"/>
    <w:rsid w:val="002B6250"/>
    <w:rsid w:val="002C045E"/>
    <w:rsid w:val="002C1821"/>
    <w:rsid w:val="002C1E6C"/>
    <w:rsid w:val="002C4ECB"/>
    <w:rsid w:val="002C69D6"/>
    <w:rsid w:val="002C7756"/>
    <w:rsid w:val="002D0CB9"/>
    <w:rsid w:val="002D138C"/>
    <w:rsid w:val="002D453C"/>
    <w:rsid w:val="002D747B"/>
    <w:rsid w:val="002E0FC4"/>
    <w:rsid w:val="002E10C5"/>
    <w:rsid w:val="002E36B4"/>
    <w:rsid w:val="002E3A2E"/>
    <w:rsid w:val="002E5D9E"/>
    <w:rsid w:val="002E65B8"/>
    <w:rsid w:val="002E714E"/>
    <w:rsid w:val="002E7EC9"/>
    <w:rsid w:val="002F333C"/>
    <w:rsid w:val="002F3BB9"/>
    <w:rsid w:val="00303095"/>
    <w:rsid w:val="0030470B"/>
    <w:rsid w:val="0030510B"/>
    <w:rsid w:val="00310067"/>
    <w:rsid w:val="003118B6"/>
    <w:rsid w:val="00312844"/>
    <w:rsid w:val="003128DD"/>
    <w:rsid w:val="00317AE2"/>
    <w:rsid w:val="00322AD4"/>
    <w:rsid w:val="00326521"/>
    <w:rsid w:val="00326A9D"/>
    <w:rsid w:val="003345AA"/>
    <w:rsid w:val="00335758"/>
    <w:rsid w:val="00335794"/>
    <w:rsid w:val="00335B6A"/>
    <w:rsid w:val="003404A8"/>
    <w:rsid w:val="0034086A"/>
    <w:rsid w:val="00341F9F"/>
    <w:rsid w:val="003425EC"/>
    <w:rsid w:val="0034263E"/>
    <w:rsid w:val="0034386F"/>
    <w:rsid w:val="00345FE7"/>
    <w:rsid w:val="003460C6"/>
    <w:rsid w:val="0034711F"/>
    <w:rsid w:val="00347DA5"/>
    <w:rsid w:val="00352708"/>
    <w:rsid w:val="00352A6D"/>
    <w:rsid w:val="003545E9"/>
    <w:rsid w:val="00355FC4"/>
    <w:rsid w:val="003579FF"/>
    <w:rsid w:val="00357ED7"/>
    <w:rsid w:val="003606EC"/>
    <w:rsid w:val="00361D0D"/>
    <w:rsid w:val="003629ED"/>
    <w:rsid w:val="00364C7E"/>
    <w:rsid w:val="00367546"/>
    <w:rsid w:val="00370FA1"/>
    <w:rsid w:val="00371CC7"/>
    <w:rsid w:val="00372E42"/>
    <w:rsid w:val="003745C7"/>
    <w:rsid w:val="00382E76"/>
    <w:rsid w:val="00382F76"/>
    <w:rsid w:val="00383521"/>
    <w:rsid w:val="003844C1"/>
    <w:rsid w:val="003844C4"/>
    <w:rsid w:val="0038521D"/>
    <w:rsid w:val="00391E43"/>
    <w:rsid w:val="0039263E"/>
    <w:rsid w:val="00394A62"/>
    <w:rsid w:val="0039658C"/>
    <w:rsid w:val="003A014C"/>
    <w:rsid w:val="003A0CF9"/>
    <w:rsid w:val="003A29A2"/>
    <w:rsid w:val="003A3819"/>
    <w:rsid w:val="003A7738"/>
    <w:rsid w:val="003B0277"/>
    <w:rsid w:val="003B049E"/>
    <w:rsid w:val="003B4ECF"/>
    <w:rsid w:val="003B73D1"/>
    <w:rsid w:val="003B75D1"/>
    <w:rsid w:val="003C09E0"/>
    <w:rsid w:val="003C3F86"/>
    <w:rsid w:val="003C5B01"/>
    <w:rsid w:val="003C7AD2"/>
    <w:rsid w:val="003D1C0F"/>
    <w:rsid w:val="003D2312"/>
    <w:rsid w:val="003D2FD2"/>
    <w:rsid w:val="003D4128"/>
    <w:rsid w:val="003D4751"/>
    <w:rsid w:val="003E002A"/>
    <w:rsid w:val="003E1434"/>
    <w:rsid w:val="003E2C72"/>
    <w:rsid w:val="003E5092"/>
    <w:rsid w:val="003E5D89"/>
    <w:rsid w:val="003F0864"/>
    <w:rsid w:val="003F09FD"/>
    <w:rsid w:val="003F2237"/>
    <w:rsid w:val="003F5BB8"/>
    <w:rsid w:val="003F6804"/>
    <w:rsid w:val="0040164A"/>
    <w:rsid w:val="00403091"/>
    <w:rsid w:val="00403207"/>
    <w:rsid w:val="00405058"/>
    <w:rsid w:val="004064F2"/>
    <w:rsid w:val="004073A7"/>
    <w:rsid w:val="004125E9"/>
    <w:rsid w:val="004134F7"/>
    <w:rsid w:val="00413B8B"/>
    <w:rsid w:val="00416814"/>
    <w:rsid w:val="0042247E"/>
    <w:rsid w:val="00423BBD"/>
    <w:rsid w:val="00424DA8"/>
    <w:rsid w:val="00425307"/>
    <w:rsid w:val="00426CE7"/>
    <w:rsid w:val="00426D69"/>
    <w:rsid w:val="004278FF"/>
    <w:rsid w:val="004308B0"/>
    <w:rsid w:val="00432700"/>
    <w:rsid w:val="00433A7F"/>
    <w:rsid w:val="004341BE"/>
    <w:rsid w:val="00434BF6"/>
    <w:rsid w:val="0043597E"/>
    <w:rsid w:val="00435ECB"/>
    <w:rsid w:val="0043657F"/>
    <w:rsid w:val="0043768A"/>
    <w:rsid w:val="0043796C"/>
    <w:rsid w:val="00440BCE"/>
    <w:rsid w:val="0044132B"/>
    <w:rsid w:val="00441BC2"/>
    <w:rsid w:val="0044218E"/>
    <w:rsid w:val="00443370"/>
    <w:rsid w:val="0044563D"/>
    <w:rsid w:val="004470EF"/>
    <w:rsid w:val="00451DEA"/>
    <w:rsid w:val="00453639"/>
    <w:rsid w:val="0045394D"/>
    <w:rsid w:val="00453BB2"/>
    <w:rsid w:val="004545C0"/>
    <w:rsid w:val="0045473A"/>
    <w:rsid w:val="00455243"/>
    <w:rsid w:val="004557EF"/>
    <w:rsid w:val="0046036E"/>
    <w:rsid w:val="00462B51"/>
    <w:rsid w:val="00467C53"/>
    <w:rsid w:val="004719E2"/>
    <w:rsid w:val="00472661"/>
    <w:rsid w:val="0047495A"/>
    <w:rsid w:val="00474BA9"/>
    <w:rsid w:val="004753E2"/>
    <w:rsid w:val="00476AA9"/>
    <w:rsid w:val="00481D6B"/>
    <w:rsid w:val="004833D3"/>
    <w:rsid w:val="00484F64"/>
    <w:rsid w:val="00486EA1"/>
    <w:rsid w:val="00487672"/>
    <w:rsid w:val="0049287A"/>
    <w:rsid w:val="00493DA2"/>
    <w:rsid w:val="00495596"/>
    <w:rsid w:val="004963E2"/>
    <w:rsid w:val="0049675A"/>
    <w:rsid w:val="004A0ABE"/>
    <w:rsid w:val="004A0C6A"/>
    <w:rsid w:val="004A219F"/>
    <w:rsid w:val="004A481A"/>
    <w:rsid w:val="004A6401"/>
    <w:rsid w:val="004B4346"/>
    <w:rsid w:val="004C0FDD"/>
    <w:rsid w:val="004C11B5"/>
    <w:rsid w:val="004C17BB"/>
    <w:rsid w:val="004C28A2"/>
    <w:rsid w:val="004C344F"/>
    <w:rsid w:val="004C72F8"/>
    <w:rsid w:val="004C7386"/>
    <w:rsid w:val="004C7532"/>
    <w:rsid w:val="004C77AD"/>
    <w:rsid w:val="004D10AF"/>
    <w:rsid w:val="004D15BF"/>
    <w:rsid w:val="004D38C7"/>
    <w:rsid w:val="004D6344"/>
    <w:rsid w:val="004E0458"/>
    <w:rsid w:val="004E0589"/>
    <w:rsid w:val="004E0F63"/>
    <w:rsid w:val="004E298C"/>
    <w:rsid w:val="004E2AF0"/>
    <w:rsid w:val="004E3C8B"/>
    <w:rsid w:val="004E3CA6"/>
    <w:rsid w:val="004E4257"/>
    <w:rsid w:val="004E4FFF"/>
    <w:rsid w:val="004E7177"/>
    <w:rsid w:val="004F366D"/>
    <w:rsid w:val="004F681E"/>
    <w:rsid w:val="004F6F4D"/>
    <w:rsid w:val="005014FA"/>
    <w:rsid w:val="00502319"/>
    <w:rsid w:val="005038F6"/>
    <w:rsid w:val="0050521F"/>
    <w:rsid w:val="005058F3"/>
    <w:rsid w:val="00505DE7"/>
    <w:rsid w:val="0051291A"/>
    <w:rsid w:val="005130E2"/>
    <w:rsid w:val="0051337B"/>
    <w:rsid w:val="005134D6"/>
    <w:rsid w:val="00514557"/>
    <w:rsid w:val="005157D0"/>
    <w:rsid w:val="00516229"/>
    <w:rsid w:val="0051715E"/>
    <w:rsid w:val="00517269"/>
    <w:rsid w:val="00517D54"/>
    <w:rsid w:val="00521682"/>
    <w:rsid w:val="00521D02"/>
    <w:rsid w:val="005222C9"/>
    <w:rsid w:val="00523FCB"/>
    <w:rsid w:val="00525EF9"/>
    <w:rsid w:val="00527999"/>
    <w:rsid w:val="005279FA"/>
    <w:rsid w:val="0053169B"/>
    <w:rsid w:val="0053308E"/>
    <w:rsid w:val="005335FB"/>
    <w:rsid w:val="00533803"/>
    <w:rsid w:val="0053491F"/>
    <w:rsid w:val="00536C17"/>
    <w:rsid w:val="00540CDA"/>
    <w:rsid w:val="00541102"/>
    <w:rsid w:val="005411DB"/>
    <w:rsid w:val="00542976"/>
    <w:rsid w:val="005440FF"/>
    <w:rsid w:val="00544A45"/>
    <w:rsid w:val="00544F72"/>
    <w:rsid w:val="00546BA2"/>
    <w:rsid w:val="00550268"/>
    <w:rsid w:val="0055123E"/>
    <w:rsid w:val="00551F75"/>
    <w:rsid w:val="00555909"/>
    <w:rsid w:val="00557CF1"/>
    <w:rsid w:val="005616B1"/>
    <w:rsid w:val="005618FE"/>
    <w:rsid w:val="005645F7"/>
    <w:rsid w:val="00565564"/>
    <w:rsid w:val="00567D9D"/>
    <w:rsid w:val="005711B5"/>
    <w:rsid w:val="0057241A"/>
    <w:rsid w:val="0057274A"/>
    <w:rsid w:val="00572D8A"/>
    <w:rsid w:val="005735BB"/>
    <w:rsid w:val="005744C7"/>
    <w:rsid w:val="005775F8"/>
    <w:rsid w:val="00577F50"/>
    <w:rsid w:val="00580155"/>
    <w:rsid w:val="00581345"/>
    <w:rsid w:val="00581883"/>
    <w:rsid w:val="00582F13"/>
    <w:rsid w:val="00584DA1"/>
    <w:rsid w:val="00586EA7"/>
    <w:rsid w:val="005870B0"/>
    <w:rsid w:val="00590C91"/>
    <w:rsid w:val="005916CB"/>
    <w:rsid w:val="00593AD4"/>
    <w:rsid w:val="00593EA5"/>
    <w:rsid w:val="00594645"/>
    <w:rsid w:val="00595FF1"/>
    <w:rsid w:val="00597280"/>
    <w:rsid w:val="005A0846"/>
    <w:rsid w:val="005A12B2"/>
    <w:rsid w:val="005A2A8F"/>
    <w:rsid w:val="005B428D"/>
    <w:rsid w:val="005B4DD7"/>
    <w:rsid w:val="005B64D4"/>
    <w:rsid w:val="005B6FB8"/>
    <w:rsid w:val="005C5CF9"/>
    <w:rsid w:val="005C74C5"/>
    <w:rsid w:val="005C7A03"/>
    <w:rsid w:val="005D0039"/>
    <w:rsid w:val="005D1A3C"/>
    <w:rsid w:val="005D4427"/>
    <w:rsid w:val="005D7E90"/>
    <w:rsid w:val="005E2019"/>
    <w:rsid w:val="005E38B5"/>
    <w:rsid w:val="005E3974"/>
    <w:rsid w:val="005E4447"/>
    <w:rsid w:val="005F0AD4"/>
    <w:rsid w:val="005F10F7"/>
    <w:rsid w:val="005F120F"/>
    <w:rsid w:val="005F142C"/>
    <w:rsid w:val="005F2D07"/>
    <w:rsid w:val="005F2E53"/>
    <w:rsid w:val="005F3721"/>
    <w:rsid w:val="005F3B50"/>
    <w:rsid w:val="005F48C5"/>
    <w:rsid w:val="005F4C05"/>
    <w:rsid w:val="005F673D"/>
    <w:rsid w:val="00602037"/>
    <w:rsid w:val="00602F88"/>
    <w:rsid w:val="00603397"/>
    <w:rsid w:val="006044C3"/>
    <w:rsid w:val="006056C2"/>
    <w:rsid w:val="00607CC2"/>
    <w:rsid w:val="00607CDC"/>
    <w:rsid w:val="0061002D"/>
    <w:rsid w:val="00612DED"/>
    <w:rsid w:val="006163B3"/>
    <w:rsid w:val="00617685"/>
    <w:rsid w:val="00617BCF"/>
    <w:rsid w:val="00622215"/>
    <w:rsid w:val="00622E60"/>
    <w:rsid w:val="00624870"/>
    <w:rsid w:val="0062616A"/>
    <w:rsid w:val="00626178"/>
    <w:rsid w:val="00631D83"/>
    <w:rsid w:val="0063221C"/>
    <w:rsid w:val="0063274C"/>
    <w:rsid w:val="00635EA7"/>
    <w:rsid w:val="00640216"/>
    <w:rsid w:val="00643D07"/>
    <w:rsid w:val="0064535E"/>
    <w:rsid w:val="00646B4F"/>
    <w:rsid w:val="00650709"/>
    <w:rsid w:val="00653059"/>
    <w:rsid w:val="0065337B"/>
    <w:rsid w:val="00653784"/>
    <w:rsid w:val="00653A6D"/>
    <w:rsid w:val="006551FC"/>
    <w:rsid w:val="0065661D"/>
    <w:rsid w:val="0065689D"/>
    <w:rsid w:val="006577B4"/>
    <w:rsid w:val="00660A63"/>
    <w:rsid w:val="00660B20"/>
    <w:rsid w:val="00662DF0"/>
    <w:rsid w:val="0066358D"/>
    <w:rsid w:val="00663A2B"/>
    <w:rsid w:val="00665623"/>
    <w:rsid w:val="00665941"/>
    <w:rsid w:val="00666FFD"/>
    <w:rsid w:val="006723BB"/>
    <w:rsid w:val="00673633"/>
    <w:rsid w:val="006750FA"/>
    <w:rsid w:val="0067544C"/>
    <w:rsid w:val="006757F2"/>
    <w:rsid w:val="00675B60"/>
    <w:rsid w:val="006763FD"/>
    <w:rsid w:val="006845DA"/>
    <w:rsid w:val="00684769"/>
    <w:rsid w:val="006848B0"/>
    <w:rsid w:val="00686AE7"/>
    <w:rsid w:val="0069086C"/>
    <w:rsid w:val="00693C7D"/>
    <w:rsid w:val="00694BE5"/>
    <w:rsid w:val="00694F75"/>
    <w:rsid w:val="00695337"/>
    <w:rsid w:val="0069706F"/>
    <w:rsid w:val="006A0555"/>
    <w:rsid w:val="006A066D"/>
    <w:rsid w:val="006A2ABC"/>
    <w:rsid w:val="006A473F"/>
    <w:rsid w:val="006A4DF1"/>
    <w:rsid w:val="006A4EFD"/>
    <w:rsid w:val="006A5592"/>
    <w:rsid w:val="006B02FA"/>
    <w:rsid w:val="006B0476"/>
    <w:rsid w:val="006B167C"/>
    <w:rsid w:val="006B27F9"/>
    <w:rsid w:val="006B4538"/>
    <w:rsid w:val="006C08E5"/>
    <w:rsid w:val="006C36C4"/>
    <w:rsid w:val="006C4EE9"/>
    <w:rsid w:val="006C7B9B"/>
    <w:rsid w:val="006D026F"/>
    <w:rsid w:val="006D3005"/>
    <w:rsid w:val="006D669F"/>
    <w:rsid w:val="006D6A12"/>
    <w:rsid w:val="006D6ABA"/>
    <w:rsid w:val="006E0745"/>
    <w:rsid w:val="006E13F5"/>
    <w:rsid w:val="006E27D0"/>
    <w:rsid w:val="006E2AED"/>
    <w:rsid w:val="006E2EDE"/>
    <w:rsid w:val="006E45D2"/>
    <w:rsid w:val="006E50B6"/>
    <w:rsid w:val="006E6BFA"/>
    <w:rsid w:val="006F0479"/>
    <w:rsid w:val="006F04C2"/>
    <w:rsid w:val="006F05D0"/>
    <w:rsid w:val="006F0B5C"/>
    <w:rsid w:val="006F152E"/>
    <w:rsid w:val="006F1F20"/>
    <w:rsid w:val="006F4DBB"/>
    <w:rsid w:val="006F4E88"/>
    <w:rsid w:val="006F5CAB"/>
    <w:rsid w:val="006F7C29"/>
    <w:rsid w:val="00700D33"/>
    <w:rsid w:val="007028F1"/>
    <w:rsid w:val="007065F9"/>
    <w:rsid w:val="00710299"/>
    <w:rsid w:val="0071117C"/>
    <w:rsid w:val="00712794"/>
    <w:rsid w:val="00712C45"/>
    <w:rsid w:val="007144A0"/>
    <w:rsid w:val="00715FCB"/>
    <w:rsid w:val="00716625"/>
    <w:rsid w:val="0071762D"/>
    <w:rsid w:val="00717C63"/>
    <w:rsid w:val="00722B31"/>
    <w:rsid w:val="00723A9D"/>
    <w:rsid w:val="00725829"/>
    <w:rsid w:val="00731248"/>
    <w:rsid w:val="00732791"/>
    <w:rsid w:val="00736119"/>
    <w:rsid w:val="00736A88"/>
    <w:rsid w:val="0074036A"/>
    <w:rsid w:val="00741974"/>
    <w:rsid w:val="00744692"/>
    <w:rsid w:val="007452CA"/>
    <w:rsid w:val="0074568E"/>
    <w:rsid w:val="00745E90"/>
    <w:rsid w:val="00750BF4"/>
    <w:rsid w:val="00750D72"/>
    <w:rsid w:val="00750EB7"/>
    <w:rsid w:val="007519C7"/>
    <w:rsid w:val="00754E1B"/>
    <w:rsid w:val="007606B3"/>
    <w:rsid w:val="00763708"/>
    <w:rsid w:val="0076383C"/>
    <w:rsid w:val="007644E8"/>
    <w:rsid w:val="00765A2B"/>
    <w:rsid w:val="007706E3"/>
    <w:rsid w:val="00770AF1"/>
    <w:rsid w:val="00770F76"/>
    <w:rsid w:val="00771F60"/>
    <w:rsid w:val="00773490"/>
    <w:rsid w:val="00773E94"/>
    <w:rsid w:val="00777281"/>
    <w:rsid w:val="00777519"/>
    <w:rsid w:val="00777700"/>
    <w:rsid w:val="00780576"/>
    <w:rsid w:val="007807AE"/>
    <w:rsid w:val="0078215A"/>
    <w:rsid w:val="0078587C"/>
    <w:rsid w:val="00785EAF"/>
    <w:rsid w:val="00786206"/>
    <w:rsid w:val="007864AD"/>
    <w:rsid w:val="00790B4B"/>
    <w:rsid w:val="00791996"/>
    <w:rsid w:val="00792E17"/>
    <w:rsid w:val="00793F77"/>
    <w:rsid w:val="007952DD"/>
    <w:rsid w:val="007965D8"/>
    <w:rsid w:val="0079737F"/>
    <w:rsid w:val="00797CF4"/>
    <w:rsid w:val="007A38E5"/>
    <w:rsid w:val="007A530A"/>
    <w:rsid w:val="007A58AE"/>
    <w:rsid w:val="007B0857"/>
    <w:rsid w:val="007B0884"/>
    <w:rsid w:val="007B0EB5"/>
    <w:rsid w:val="007B12D5"/>
    <w:rsid w:val="007B16AB"/>
    <w:rsid w:val="007B226B"/>
    <w:rsid w:val="007B283F"/>
    <w:rsid w:val="007B3AEF"/>
    <w:rsid w:val="007B7A07"/>
    <w:rsid w:val="007C0203"/>
    <w:rsid w:val="007C0A0E"/>
    <w:rsid w:val="007C2459"/>
    <w:rsid w:val="007C24DB"/>
    <w:rsid w:val="007C48B2"/>
    <w:rsid w:val="007C7EB9"/>
    <w:rsid w:val="007D0EFD"/>
    <w:rsid w:val="007D1852"/>
    <w:rsid w:val="007D6B66"/>
    <w:rsid w:val="007D6D87"/>
    <w:rsid w:val="007E0BF0"/>
    <w:rsid w:val="007E1714"/>
    <w:rsid w:val="007E1EDA"/>
    <w:rsid w:val="007E598F"/>
    <w:rsid w:val="007E6391"/>
    <w:rsid w:val="007E79BD"/>
    <w:rsid w:val="007F072B"/>
    <w:rsid w:val="007F2614"/>
    <w:rsid w:val="007F57D0"/>
    <w:rsid w:val="007F6602"/>
    <w:rsid w:val="007F7900"/>
    <w:rsid w:val="007F7D52"/>
    <w:rsid w:val="0080153C"/>
    <w:rsid w:val="008016E5"/>
    <w:rsid w:val="00801BCC"/>
    <w:rsid w:val="00801C73"/>
    <w:rsid w:val="00804067"/>
    <w:rsid w:val="00812A5B"/>
    <w:rsid w:val="00812A77"/>
    <w:rsid w:val="008131DD"/>
    <w:rsid w:val="008147FE"/>
    <w:rsid w:val="0082043C"/>
    <w:rsid w:val="0082302D"/>
    <w:rsid w:val="00823056"/>
    <w:rsid w:val="00823251"/>
    <w:rsid w:val="008238DA"/>
    <w:rsid w:val="00824B77"/>
    <w:rsid w:val="00824CC0"/>
    <w:rsid w:val="00824E28"/>
    <w:rsid w:val="00825BA2"/>
    <w:rsid w:val="00826572"/>
    <w:rsid w:val="008269D4"/>
    <w:rsid w:val="0082792E"/>
    <w:rsid w:val="0083056F"/>
    <w:rsid w:val="00832507"/>
    <w:rsid w:val="00835286"/>
    <w:rsid w:val="0083545F"/>
    <w:rsid w:val="00835B37"/>
    <w:rsid w:val="00835E98"/>
    <w:rsid w:val="00836223"/>
    <w:rsid w:val="00836CB3"/>
    <w:rsid w:val="00840F1B"/>
    <w:rsid w:val="00841112"/>
    <w:rsid w:val="00841582"/>
    <w:rsid w:val="008426C1"/>
    <w:rsid w:val="00843936"/>
    <w:rsid w:val="00845A3F"/>
    <w:rsid w:val="00847AC2"/>
    <w:rsid w:val="008509B6"/>
    <w:rsid w:val="00851C36"/>
    <w:rsid w:val="00853214"/>
    <w:rsid w:val="008544A9"/>
    <w:rsid w:val="00854DF1"/>
    <w:rsid w:val="00857801"/>
    <w:rsid w:val="008600C7"/>
    <w:rsid w:val="008624F1"/>
    <w:rsid w:val="008627B9"/>
    <w:rsid w:val="0086472E"/>
    <w:rsid w:val="00865CFA"/>
    <w:rsid w:val="00867615"/>
    <w:rsid w:val="00871413"/>
    <w:rsid w:val="00871AC5"/>
    <w:rsid w:val="00872DCA"/>
    <w:rsid w:val="008744E9"/>
    <w:rsid w:val="0087569A"/>
    <w:rsid w:val="00877718"/>
    <w:rsid w:val="008778A7"/>
    <w:rsid w:val="00877B62"/>
    <w:rsid w:val="008811A3"/>
    <w:rsid w:val="0088380B"/>
    <w:rsid w:val="00883F23"/>
    <w:rsid w:val="008841E8"/>
    <w:rsid w:val="008843D7"/>
    <w:rsid w:val="0088483C"/>
    <w:rsid w:val="00884E6E"/>
    <w:rsid w:val="0088750C"/>
    <w:rsid w:val="00891D69"/>
    <w:rsid w:val="008A00C5"/>
    <w:rsid w:val="008A0F7C"/>
    <w:rsid w:val="008A36A9"/>
    <w:rsid w:val="008A433D"/>
    <w:rsid w:val="008A5B30"/>
    <w:rsid w:val="008A6C16"/>
    <w:rsid w:val="008A75ED"/>
    <w:rsid w:val="008A7C04"/>
    <w:rsid w:val="008B2147"/>
    <w:rsid w:val="008B30F1"/>
    <w:rsid w:val="008B5A99"/>
    <w:rsid w:val="008B6140"/>
    <w:rsid w:val="008B6A21"/>
    <w:rsid w:val="008C4086"/>
    <w:rsid w:val="008C453E"/>
    <w:rsid w:val="008C6588"/>
    <w:rsid w:val="008C7659"/>
    <w:rsid w:val="008D071F"/>
    <w:rsid w:val="008D0BC9"/>
    <w:rsid w:val="008D2388"/>
    <w:rsid w:val="008D3257"/>
    <w:rsid w:val="008D32FE"/>
    <w:rsid w:val="008D3DE7"/>
    <w:rsid w:val="008D667E"/>
    <w:rsid w:val="008D7DB7"/>
    <w:rsid w:val="008E0B39"/>
    <w:rsid w:val="008E1958"/>
    <w:rsid w:val="008E2EC8"/>
    <w:rsid w:val="008E3133"/>
    <w:rsid w:val="008E4610"/>
    <w:rsid w:val="008E4FED"/>
    <w:rsid w:val="008E7233"/>
    <w:rsid w:val="008F051A"/>
    <w:rsid w:val="008F0769"/>
    <w:rsid w:val="008F1E25"/>
    <w:rsid w:val="008F42AD"/>
    <w:rsid w:val="008F57E9"/>
    <w:rsid w:val="008F68D7"/>
    <w:rsid w:val="00900D68"/>
    <w:rsid w:val="009026EE"/>
    <w:rsid w:val="009050A6"/>
    <w:rsid w:val="009057DB"/>
    <w:rsid w:val="0090644E"/>
    <w:rsid w:val="00906597"/>
    <w:rsid w:val="00906C19"/>
    <w:rsid w:val="00910BD1"/>
    <w:rsid w:val="009119C3"/>
    <w:rsid w:val="009153EB"/>
    <w:rsid w:val="009200F4"/>
    <w:rsid w:val="00922749"/>
    <w:rsid w:val="0092308E"/>
    <w:rsid w:val="0092310F"/>
    <w:rsid w:val="00924617"/>
    <w:rsid w:val="00924F5A"/>
    <w:rsid w:val="0092520C"/>
    <w:rsid w:val="009261C8"/>
    <w:rsid w:val="00927B6F"/>
    <w:rsid w:val="00931C39"/>
    <w:rsid w:val="009324BD"/>
    <w:rsid w:val="009332C5"/>
    <w:rsid w:val="00933ACD"/>
    <w:rsid w:val="00934E45"/>
    <w:rsid w:val="00935E56"/>
    <w:rsid w:val="00936A46"/>
    <w:rsid w:val="00937F61"/>
    <w:rsid w:val="0094407B"/>
    <w:rsid w:val="00944DD3"/>
    <w:rsid w:val="00944EEA"/>
    <w:rsid w:val="00945127"/>
    <w:rsid w:val="00953311"/>
    <w:rsid w:val="009540CA"/>
    <w:rsid w:val="00954C0C"/>
    <w:rsid w:val="00956166"/>
    <w:rsid w:val="00960E1A"/>
    <w:rsid w:val="00961734"/>
    <w:rsid w:val="00961F1F"/>
    <w:rsid w:val="00962B9A"/>
    <w:rsid w:val="00963BC1"/>
    <w:rsid w:val="00964582"/>
    <w:rsid w:val="009659D3"/>
    <w:rsid w:val="00966850"/>
    <w:rsid w:val="00967069"/>
    <w:rsid w:val="009679DA"/>
    <w:rsid w:val="00967F48"/>
    <w:rsid w:val="00970255"/>
    <w:rsid w:val="00971E9A"/>
    <w:rsid w:val="00972D64"/>
    <w:rsid w:val="00972FFD"/>
    <w:rsid w:val="009753CF"/>
    <w:rsid w:val="009767C5"/>
    <w:rsid w:val="0097722A"/>
    <w:rsid w:val="009779EF"/>
    <w:rsid w:val="009806AD"/>
    <w:rsid w:val="00982329"/>
    <w:rsid w:val="00987040"/>
    <w:rsid w:val="00987E2B"/>
    <w:rsid w:val="00991A93"/>
    <w:rsid w:val="00992786"/>
    <w:rsid w:val="00994803"/>
    <w:rsid w:val="009955B5"/>
    <w:rsid w:val="0099623D"/>
    <w:rsid w:val="00996D6C"/>
    <w:rsid w:val="009A026F"/>
    <w:rsid w:val="009A2D30"/>
    <w:rsid w:val="009A3126"/>
    <w:rsid w:val="009A3752"/>
    <w:rsid w:val="009B1380"/>
    <w:rsid w:val="009B1AB1"/>
    <w:rsid w:val="009B30D1"/>
    <w:rsid w:val="009B3488"/>
    <w:rsid w:val="009B6419"/>
    <w:rsid w:val="009B7E24"/>
    <w:rsid w:val="009B7E56"/>
    <w:rsid w:val="009B7E6B"/>
    <w:rsid w:val="009C16ED"/>
    <w:rsid w:val="009C1866"/>
    <w:rsid w:val="009C4700"/>
    <w:rsid w:val="009C58A3"/>
    <w:rsid w:val="009D0272"/>
    <w:rsid w:val="009D2ACF"/>
    <w:rsid w:val="009D2DA4"/>
    <w:rsid w:val="009D3737"/>
    <w:rsid w:val="009D3A9A"/>
    <w:rsid w:val="009D663D"/>
    <w:rsid w:val="009D771B"/>
    <w:rsid w:val="009D7F23"/>
    <w:rsid w:val="009E1D1F"/>
    <w:rsid w:val="009E1DBD"/>
    <w:rsid w:val="009E3BA9"/>
    <w:rsid w:val="009E47CB"/>
    <w:rsid w:val="009E69BC"/>
    <w:rsid w:val="009F1A9D"/>
    <w:rsid w:val="009F2CF6"/>
    <w:rsid w:val="009F4F0B"/>
    <w:rsid w:val="009F53C7"/>
    <w:rsid w:val="009F5DA2"/>
    <w:rsid w:val="009F6FC0"/>
    <w:rsid w:val="00A00CB4"/>
    <w:rsid w:val="00A00F78"/>
    <w:rsid w:val="00A01960"/>
    <w:rsid w:val="00A01C11"/>
    <w:rsid w:val="00A0315A"/>
    <w:rsid w:val="00A03792"/>
    <w:rsid w:val="00A038D9"/>
    <w:rsid w:val="00A03B14"/>
    <w:rsid w:val="00A03F41"/>
    <w:rsid w:val="00A04F12"/>
    <w:rsid w:val="00A11274"/>
    <w:rsid w:val="00A12B41"/>
    <w:rsid w:val="00A13D9A"/>
    <w:rsid w:val="00A13DF0"/>
    <w:rsid w:val="00A20CF9"/>
    <w:rsid w:val="00A20E32"/>
    <w:rsid w:val="00A2103B"/>
    <w:rsid w:val="00A217FA"/>
    <w:rsid w:val="00A21ACC"/>
    <w:rsid w:val="00A23C85"/>
    <w:rsid w:val="00A266A5"/>
    <w:rsid w:val="00A2670D"/>
    <w:rsid w:val="00A26A0A"/>
    <w:rsid w:val="00A26E83"/>
    <w:rsid w:val="00A27311"/>
    <w:rsid w:val="00A31195"/>
    <w:rsid w:val="00A36225"/>
    <w:rsid w:val="00A36564"/>
    <w:rsid w:val="00A36A3F"/>
    <w:rsid w:val="00A419EC"/>
    <w:rsid w:val="00A43614"/>
    <w:rsid w:val="00A44908"/>
    <w:rsid w:val="00A44AD3"/>
    <w:rsid w:val="00A452EC"/>
    <w:rsid w:val="00A45EFE"/>
    <w:rsid w:val="00A46B09"/>
    <w:rsid w:val="00A47023"/>
    <w:rsid w:val="00A47648"/>
    <w:rsid w:val="00A479CB"/>
    <w:rsid w:val="00A54179"/>
    <w:rsid w:val="00A5583D"/>
    <w:rsid w:val="00A567BA"/>
    <w:rsid w:val="00A603E6"/>
    <w:rsid w:val="00A604D9"/>
    <w:rsid w:val="00A61514"/>
    <w:rsid w:val="00A6206E"/>
    <w:rsid w:val="00A628F0"/>
    <w:rsid w:val="00A65CDD"/>
    <w:rsid w:val="00A6620B"/>
    <w:rsid w:val="00A66D9A"/>
    <w:rsid w:val="00A675D2"/>
    <w:rsid w:val="00A72791"/>
    <w:rsid w:val="00A72D40"/>
    <w:rsid w:val="00A77B3B"/>
    <w:rsid w:val="00A8046A"/>
    <w:rsid w:val="00A826B8"/>
    <w:rsid w:val="00A82D58"/>
    <w:rsid w:val="00A84A02"/>
    <w:rsid w:val="00A85941"/>
    <w:rsid w:val="00A85BD1"/>
    <w:rsid w:val="00A85E76"/>
    <w:rsid w:val="00A86935"/>
    <w:rsid w:val="00A92C75"/>
    <w:rsid w:val="00A93694"/>
    <w:rsid w:val="00A942F2"/>
    <w:rsid w:val="00A94733"/>
    <w:rsid w:val="00A95A5C"/>
    <w:rsid w:val="00A95F31"/>
    <w:rsid w:val="00AA7470"/>
    <w:rsid w:val="00AA7E8C"/>
    <w:rsid w:val="00AA7FD4"/>
    <w:rsid w:val="00AB2951"/>
    <w:rsid w:val="00AB32E7"/>
    <w:rsid w:val="00AB5A16"/>
    <w:rsid w:val="00AB6838"/>
    <w:rsid w:val="00AC0B16"/>
    <w:rsid w:val="00AC2033"/>
    <w:rsid w:val="00AC2F75"/>
    <w:rsid w:val="00AC375C"/>
    <w:rsid w:val="00AC5B93"/>
    <w:rsid w:val="00AC64C5"/>
    <w:rsid w:val="00AC66B1"/>
    <w:rsid w:val="00AD2E9F"/>
    <w:rsid w:val="00AD306C"/>
    <w:rsid w:val="00AD46DD"/>
    <w:rsid w:val="00AE0C8B"/>
    <w:rsid w:val="00AE1072"/>
    <w:rsid w:val="00AE33A0"/>
    <w:rsid w:val="00AE423A"/>
    <w:rsid w:val="00AE4C2A"/>
    <w:rsid w:val="00AE5027"/>
    <w:rsid w:val="00AE58DD"/>
    <w:rsid w:val="00AE6ABA"/>
    <w:rsid w:val="00AE6EB9"/>
    <w:rsid w:val="00AE70EB"/>
    <w:rsid w:val="00AF07E8"/>
    <w:rsid w:val="00AF3493"/>
    <w:rsid w:val="00B00886"/>
    <w:rsid w:val="00B00CDF"/>
    <w:rsid w:val="00B01436"/>
    <w:rsid w:val="00B026BB"/>
    <w:rsid w:val="00B029A5"/>
    <w:rsid w:val="00B051D2"/>
    <w:rsid w:val="00B06E68"/>
    <w:rsid w:val="00B06F63"/>
    <w:rsid w:val="00B07361"/>
    <w:rsid w:val="00B10855"/>
    <w:rsid w:val="00B14981"/>
    <w:rsid w:val="00B1504B"/>
    <w:rsid w:val="00B1656B"/>
    <w:rsid w:val="00B168B3"/>
    <w:rsid w:val="00B17A04"/>
    <w:rsid w:val="00B203EE"/>
    <w:rsid w:val="00B23141"/>
    <w:rsid w:val="00B260C1"/>
    <w:rsid w:val="00B27975"/>
    <w:rsid w:val="00B30BC2"/>
    <w:rsid w:val="00B31B01"/>
    <w:rsid w:val="00B342EC"/>
    <w:rsid w:val="00B374E5"/>
    <w:rsid w:val="00B37ADF"/>
    <w:rsid w:val="00B37C60"/>
    <w:rsid w:val="00B41343"/>
    <w:rsid w:val="00B42EA6"/>
    <w:rsid w:val="00B4604A"/>
    <w:rsid w:val="00B46C1F"/>
    <w:rsid w:val="00B5324E"/>
    <w:rsid w:val="00B546E5"/>
    <w:rsid w:val="00B56681"/>
    <w:rsid w:val="00B60036"/>
    <w:rsid w:val="00B61533"/>
    <w:rsid w:val="00B6346B"/>
    <w:rsid w:val="00B639DF"/>
    <w:rsid w:val="00B63C24"/>
    <w:rsid w:val="00B64A33"/>
    <w:rsid w:val="00B66A45"/>
    <w:rsid w:val="00B66F96"/>
    <w:rsid w:val="00B702F2"/>
    <w:rsid w:val="00B7089D"/>
    <w:rsid w:val="00B758D5"/>
    <w:rsid w:val="00B807C9"/>
    <w:rsid w:val="00B80A8C"/>
    <w:rsid w:val="00B80C6E"/>
    <w:rsid w:val="00B84994"/>
    <w:rsid w:val="00B85F01"/>
    <w:rsid w:val="00B86C96"/>
    <w:rsid w:val="00B90E2E"/>
    <w:rsid w:val="00B917C8"/>
    <w:rsid w:val="00B9228E"/>
    <w:rsid w:val="00B92583"/>
    <w:rsid w:val="00B92D82"/>
    <w:rsid w:val="00B93093"/>
    <w:rsid w:val="00B932E2"/>
    <w:rsid w:val="00B96AA7"/>
    <w:rsid w:val="00BA1BB2"/>
    <w:rsid w:val="00BA2BAD"/>
    <w:rsid w:val="00BA3709"/>
    <w:rsid w:val="00BA400F"/>
    <w:rsid w:val="00BA4604"/>
    <w:rsid w:val="00BA46BE"/>
    <w:rsid w:val="00BA57A3"/>
    <w:rsid w:val="00BB00B1"/>
    <w:rsid w:val="00BB02EF"/>
    <w:rsid w:val="00BB20A0"/>
    <w:rsid w:val="00BB28C4"/>
    <w:rsid w:val="00BB302F"/>
    <w:rsid w:val="00BC016A"/>
    <w:rsid w:val="00BC08C3"/>
    <w:rsid w:val="00BC102F"/>
    <w:rsid w:val="00BC20AC"/>
    <w:rsid w:val="00BC2193"/>
    <w:rsid w:val="00BD1CB3"/>
    <w:rsid w:val="00BD1E72"/>
    <w:rsid w:val="00BD3298"/>
    <w:rsid w:val="00BD4502"/>
    <w:rsid w:val="00BE0629"/>
    <w:rsid w:val="00BE1C26"/>
    <w:rsid w:val="00BE1EE3"/>
    <w:rsid w:val="00BE2B1A"/>
    <w:rsid w:val="00BE3FB5"/>
    <w:rsid w:val="00BF1765"/>
    <w:rsid w:val="00BF183B"/>
    <w:rsid w:val="00BF1CCA"/>
    <w:rsid w:val="00BF24D3"/>
    <w:rsid w:val="00BF305D"/>
    <w:rsid w:val="00BF5CB0"/>
    <w:rsid w:val="00BF63DF"/>
    <w:rsid w:val="00C00372"/>
    <w:rsid w:val="00C004EF"/>
    <w:rsid w:val="00C019F4"/>
    <w:rsid w:val="00C01B91"/>
    <w:rsid w:val="00C028F6"/>
    <w:rsid w:val="00C05BC1"/>
    <w:rsid w:val="00C169EE"/>
    <w:rsid w:val="00C17B9A"/>
    <w:rsid w:val="00C23541"/>
    <w:rsid w:val="00C26425"/>
    <w:rsid w:val="00C31471"/>
    <w:rsid w:val="00C31877"/>
    <w:rsid w:val="00C3191A"/>
    <w:rsid w:val="00C319BD"/>
    <w:rsid w:val="00C336D1"/>
    <w:rsid w:val="00C368AF"/>
    <w:rsid w:val="00C37656"/>
    <w:rsid w:val="00C412C5"/>
    <w:rsid w:val="00C41C7A"/>
    <w:rsid w:val="00C433EF"/>
    <w:rsid w:val="00C44A57"/>
    <w:rsid w:val="00C460C1"/>
    <w:rsid w:val="00C4640F"/>
    <w:rsid w:val="00C46AC2"/>
    <w:rsid w:val="00C47CE1"/>
    <w:rsid w:val="00C514F0"/>
    <w:rsid w:val="00C5183D"/>
    <w:rsid w:val="00C51F44"/>
    <w:rsid w:val="00C54BB6"/>
    <w:rsid w:val="00C5589B"/>
    <w:rsid w:val="00C578BB"/>
    <w:rsid w:val="00C61954"/>
    <w:rsid w:val="00C61EF0"/>
    <w:rsid w:val="00C64B8E"/>
    <w:rsid w:val="00C70DF7"/>
    <w:rsid w:val="00C714F7"/>
    <w:rsid w:val="00C71858"/>
    <w:rsid w:val="00C7484D"/>
    <w:rsid w:val="00C76653"/>
    <w:rsid w:val="00C76654"/>
    <w:rsid w:val="00C76F8E"/>
    <w:rsid w:val="00C77181"/>
    <w:rsid w:val="00C7792C"/>
    <w:rsid w:val="00C80FC2"/>
    <w:rsid w:val="00C82205"/>
    <w:rsid w:val="00C8511B"/>
    <w:rsid w:val="00C8759F"/>
    <w:rsid w:val="00C9062E"/>
    <w:rsid w:val="00C90B8B"/>
    <w:rsid w:val="00C91604"/>
    <w:rsid w:val="00C916EA"/>
    <w:rsid w:val="00C927EE"/>
    <w:rsid w:val="00C92A9F"/>
    <w:rsid w:val="00C93849"/>
    <w:rsid w:val="00C96E67"/>
    <w:rsid w:val="00CA0298"/>
    <w:rsid w:val="00CA10E9"/>
    <w:rsid w:val="00CA1590"/>
    <w:rsid w:val="00CA3048"/>
    <w:rsid w:val="00CA657B"/>
    <w:rsid w:val="00CA7082"/>
    <w:rsid w:val="00CB1F63"/>
    <w:rsid w:val="00CB3394"/>
    <w:rsid w:val="00CB358F"/>
    <w:rsid w:val="00CB618B"/>
    <w:rsid w:val="00CB67FC"/>
    <w:rsid w:val="00CB7A40"/>
    <w:rsid w:val="00CC124B"/>
    <w:rsid w:val="00CC4962"/>
    <w:rsid w:val="00CC4B11"/>
    <w:rsid w:val="00CC552F"/>
    <w:rsid w:val="00CD41AF"/>
    <w:rsid w:val="00CD5CDC"/>
    <w:rsid w:val="00CD6279"/>
    <w:rsid w:val="00CE2417"/>
    <w:rsid w:val="00CE30CE"/>
    <w:rsid w:val="00CE6EFA"/>
    <w:rsid w:val="00CE7515"/>
    <w:rsid w:val="00CF1A89"/>
    <w:rsid w:val="00CF35FD"/>
    <w:rsid w:val="00CF46B5"/>
    <w:rsid w:val="00CF69B2"/>
    <w:rsid w:val="00D01B25"/>
    <w:rsid w:val="00D0218A"/>
    <w:rsid w:val="00D034CF"/>
    <w:rsid w:val="00D0379F"/>
    <w:rsid w:val="00D04D18"/>
    <w:rsid w:val="00D07011"/>
    <w:rsid w:val="00D07A9E"/>
    <w:rsid w:val="00D153C6"/>
    <w:rsid w:val="00D2052D"/>
    <w:rsid w:val="00D215E2"/>
    <w:rsid w:val="00D2651B"/>
    <w:rsid w:val="00D27234"/>
    <w:rsid w:val="00D33A30"/>
    <w:rsid w:val="00D34F50"/>
    <w:rsid w:val="00D35CF0"/>
    <w:rsid w:val="00D371C2"/>
    <w:rsid w:val="00D37205"/>
    <w:rsid w:val="00D4036E"/>
    <w:rsid w:val="00D4199E"/>
    <w:rsid w:val="00D43ECA"/>
    <w:rsid w:val="00D46105"/>
    <w:rsid w:val="00D46B0C"/>
    <w:rsid w:val="00D5026C"/>
    <w:rsid w:val="00D529AA"/>
    <w:rsid w:val="00D54D1D"/>
    <w:rsid w:val="00D55807"/>
    <w:rsid w:val="00D56A07"/>
    <w:rsid w:val="00D5776D"/>
    <w:rsid w:val="00D5793D"/>
    <w:rsid w:val="00D600F2"/>
    <w:rsid w:val="00D60AA9"/>
    <w:rsid w:val="00D6196D"/>
    <w:rsid w:val="00D64EE8"/>
    <w:rsid w:val="00D6539D"/>
    <w:rsid w:val="00D65E7A"/>
    <w:rsid w:val="00D66573"/>
    <w:rsid w:val="00D709AC"/>
    <w:rsid w:val="00D71FF1"/>
    <w:rsid w:val="00D7238F"/>
    <w:rsid w:val="00D73A5E"/>
    <w:rsid w:val="00D74364"/>
    <w:rsid w:val="00D747C0"/>
    <w:rsid w:val="00D828FC"/>
    <w:rsid w:val="00D84B35"/>
    <w:rsid w:val="00D87011"/>
    <w:rsid w:val="00D9310F"/>
    <w:rsid w:val="00D9367D"/>
    <w:rsid w:val="00D94D43"/>
    <w:rsid w:val="00D9508E"/>
    <w:rsid w:val="00D97D1C"/>
    <w:rsid w:val="00DA0959"/>
    <w:rsid w:val="00DA1E86"/>
    <w:rsid w:val="00DA2385"/>
    <w:rsid w:val="00DA29DA"/>
    <w:rsid w:val="00DA347A"/>
    <w:rsid w:val="00DA431C"/>
    <w:rsid w:val="00DA4F8B"/>
    <w:rsid w:val="00DA7AFC"/>
    <w:rsid w:val="00DB2504"/>
    <w:rsid w:val="00DB3CFA"/>
    <w:rsid w:val="00DB5778"/>
    <w:rsid w:val="00DB653B"/>
    <w:rsid w:val="00DB7C7B"/>
    <w:rsid w:val="00DC1CFE"/>
    <w:rsid w:val="00DC3271"/>
    <w:rsid w:val="00DC41F5"/>
    <w:rsid w:val="00DC46F6"/>
    <w:rsid w:val="00DC4CD2"/>
    <w:rsid w:val="00DC540A"/>
    <w:rsid w:val="00DC5BA4"/>
    <w:rsid w:val="00DC6827"/>
    <w:rsid w:val="00DC749D"/>
    <w:rsid w:val="00DC7E81"/>
    <w:rsid w:val="00DD0914"/>
    <w:rsid w:val="00DD0C79"/>
    <w:rsid w:val="00DD1B30"/>
    <w:rsid w:val="00DD2502"/>
    <w:rsid w:val="00DD601F"/>
    <w:rsid w:val="00DD683E"/>
    <w:rsid w:val="00DE0613"/>
    <w:rsid w:val="00DE21D2"/>
    <w:rsid w:val="00DE250A"/>
    <w:rsid w:val="00DE5F8F"/>
    <w:rsid w:val="00DE6F85"/>
    <w:rsid w:val="00DE7EFA"/>
    <w:rsid w:val="00DF0429"/>
    <w:rsid w:val="00DF0CD4"/>
    <w:rsid w:val="00DF1E49"/>
    <w:rsid w:val="00DF3433"/>
    <w:rsid w:val="00DF48E5"/>
    <w:rsid w:val="00DF4B45"/>
    <w:rsid w:val="00DF53CA"/>
    <w:rsid w:val="00DF5D10"/>
    <w:rsid w:val="00E0019F"/>
    <w:rsid w:val="00E0033B"/>
    <w:rsid w:val="00E01C90"/>
    <w:rsid w:val="00E02075"/>
    <w:rsid w:val="00E02865"/>
    <w:rsid w:val="00E049F3"/>
    <w:rsid w:val="00E05799"/>
    <w:rsid w:val="00E06090"/>
    <w:rsid w:val="00E061D1"/>
    <w:rsid w:val="00E07DE7"/>
    <w:rsid w:val="00E13BD8"/>
    <w:rsid w:val="00E16315"/>
    <w:rsid w:val="00E16591"/>
    <w:rsid w:val="00E2018A"/>
    <w:rsid w:val="00E204A4"/>
    <w:rsid w:val="00E21142"/>
    <w:rsid w:val="00E23604"/>
    <w:rsid w:val="00E2584B"/>
    <w:rsid w:val="00E26216"/>
    <w:rsid w:val="00E30C99"/>
    <w:rsid w:val="00E324F7"/>
    <w:rsid w:val="00E32E3B"/>
    <w:rsid w:val="00E3300D"/>
    <w:rsid w:val="00E330C1"/>
    <w:rsid w:val="00E33EEC"/>
    <w:rsid w:val="00E35738"/>
    <w:rsid w:val="00E377F6"/>
    <w:rsid w:val="00E37860"/>
    <w:rsid w:val="00E41701"/>
    <w:rsid w:val="00E42261"/>
    <w:rsid w:val="00E43262"/>
    <w:rsid w:val="00E44532"/>
    <w:rsid w:val="00E4473F"/>
    <w:rsid w:val="00E45BD5"/>
    <w:rsid w:val="00E510F8"/>
    <w:rsid w:val="00E520C2"/>
    <w:rsid w:val="00E53137"/>
    <w:rsid w:val="00E53D65"/>
    <w:rsid w:val="00E544C2"/>
    <w:rsid w:val="00E54766"/>
    <w:rsid w:val="00E5505D"/>
    <w:rsid w:val="00E551E9"/>
    <w:rsid w:val="00E56130"/>
    <w:rsid w:val="00E57AA6"/>
    <w:rsid w:val="00E60202"/>
    <w:rsid w:val="00E641AE"/>
    <w:rsid w:val="00E645CE"/>
    <w:rsid w:val="00E70860"/>
    <w:rsid w:val="00E71351"/>
    <w:rsid w:val="00E7218E"/>
    <w:rsid w:val="00E74283"/>
    <w:rsid w:val="00E74966"/>
    <w:rsid w:val="00E757D6"/>
    <w:rsid w:val="00E76E02"/>
    <w:rsid w:val="00E772B0"/>
    <w:rsid w:val="00E81F75"/>
    <w:rsid w:val="00E82BB8"/>
    <w:rsid w:val="00E835C4"/>
    <w:rsid w:val="00E835F1"/>
    <w:rsid w:val="00E83900"/>
    <w:rsid w:val="00E9154D"/>
    <w:rsid w:val="00E91FE6"/>
    <w:rsid w:val="00E92496"/>
    <w:rsid w:val="00E92A00"/>
    <w:rsid w:val="00E93E32"/>
    <w:rsid w:val="00E943C9"/>
    <w:rsid w:val="00E954EA"/>
    <w:rsid w:val="00E95D0A"/>
    <w:rsid w:val="00EA063C"/>
    <w:rsid w:val="00EA08FC"/>
    <w:rsid w:val="00EA4D55"/>
    <w:rsid w:val="00EA55C0"/>
    <w:rsid w:val="00EB3271"/>
    <w:rsid w:val="00EB537A"/>
    <w:rsid w:val="00EB6236"/>
    <w:rsid w:val="00EC0BF6"/>
    <w:rsid w:val="00EC41CA"/>
    <w:rsid w:val="00EC470A"/>
    <w:rsid w:val="00EC66A0"/>
    <w:rsid w:val="00EC6BEC"/>
    <w:rsid w:val="00EC7BBB"/>
    <w:rsid w:val="00ED0860"/>
    <w:rsid w:val="00ED1A7F"/>
    <w:rsid w:val="00ED1C07"/>
    <w:rsid w:val="00ED1D2D"/>
    <w:rsid w:val="00ED24AF"/>
    <w:rsid w:val="00ED2B73"/>
    <w:rsid w:val="00ED4F1E"/>
    <w:rsid w:val="00ED6BC7"/>
    <w:rsid w:val="00EE08A0"/>
    <w:rsid w:val="00EE08EB"/>
    <w:rsid w:val="00EE0F96"/>
    <w:rsid w:val="00EE2A69"/>
    <w:rsid w:val="00EE372F"/>
    <w:rsid w:val="00EE43D9"/>
    <w:rsid w:val="00EE4488"/>
    <w:rsid w:val="00EE7DFC"/>
    <w:rsid w:val="00EF2259"/>
    <w:rsid w:val="00EF2E85"/>
    <w:rsid w:val="00EF359F"/>
    <w:rsid w:val="00EF43AD"/>
    <w:rsid w:val="00EF458E"/>
    <w:rsid w:val="00EF59B7"/>
    <w:rsid w:val="00EF6C26"/>
    <w:rsid w:val="00F00211"/>
    <w:rsid w:val="00F00DE1"/>
    <w:rsid w:val="00F01963"/>
    <w:rsid w:val="00F027D7"/>
    <w:rsid w:val="00F02F89"/>
    <w:rsid w:val="00F05154"/>
    <w:rsid w:val="00F07743"/>
    <w:rsid w:val="00F104C3"/>
    <w:rsid w:val="00F10C9D"/>
    <w:rsid w:val="00F11345"/>
    <w:rsid w:val="00F1153D"/>
    <w:rsid w:val="00F1275E"/>
    <w:rsid w:val="00F12F42"/>
    <w:rsid w:val="00F1543D"/>
    <w:rsid w:val="00F15A8A"/>
    <w:rsid w:val="00F15AF9"/>
    <w:rsid w:val="00F161B9"/>
    <w:rsid w:val="00F209AE"/>
    <w:rsid w:val="00F20DBD"/>
    <w:rsid w:val="00F231ED"/>
    <w:rsid w:val="00F26998"/>
    <w:rsid w:val="00F31765"/>
    <w:rsid w:val="00F3303D"/>
    <w:rsid w:val="00F34136"/>
    <w:rsid w:val="00F43B4A"/>
    <w:rsid w:val="00F44561"/>
    <w:rsid w:val="00F44FEC"/>
    <w:rsid w:val="00F45C82"/>
    <w:rsid w:val="00F46DCB"/>
    <w:rsid w:val="00F5075D"/>
    <w:rsid w:val="00F51C63"/>
    <w:rsid w:val="00F52847"/>
    <w:rsid w:val="00F529B0"/>
    <w:rsid w:val="00F55A55"/>
    <w:rsid w:val="00F570FB"/>
    <w:rsid w:val="00F573FC"/>
    <w:rsid w:val="00F57509"/>
    <w:rsid w:val="00F60D7D"/>
    <w:rsid w:val="00F67119"/>
    <w:rsid w:val="00F721A5"/>
    <w:rsid w:val="00F73396"/>
    <w:rsid w:val="00F74320"/>
    <w:rsid w:val="00F74F47"/>
    <w:rsid w:val="00F75E29"/>
    <w:rsid w:val="00F81F24"/>
    <w:rsid w:val="00F836ED"/>
    <w:rsid w:val="00F86B19"/>
    <w:rsid w:val="00F8774E"/>
    <w:rsid w:val="00F8779E"/>
    <w:rsid w:val="00F87FF0"/>
    <w:rsid w:val="00F919F5"/>
    <w:rsid w:val="00F92111"/>
    <w:rsid w:val="00FA0917"/>
    <w:rsid w:val="00FA14BB"/>
    <w:rsid w:val="00FA191D"/>
    <w:rsid w:val="00FA27AB"/>
    <w:rsid w:val="00FA2969"/>
    <w:rsid w:val="00FA411C"/>
    <w:rsid w:val="00FA416D"/>
    <w:rsid w:val="00FA430D"/>
    <w:rsid w:val="00FA449F"/>
    <w:rsid w:val="00FA4918"/>
    <w:rsid w:val="00FA67B7"/>
    <w:rsid w:val="00FB0434"/>
    <w:rsid w:val="00FB1071"/>
    <w:rsid w:val="00FB29FC"/>
    <w:rsid w:val="00FB40AB"/>
    <w:rsid w:val="00FB4291"/>
    <w:rsid w:val="00FC09F3"/>
    <w:rsid w:val="00FC1602"/>
    <w:rsid w:val="00FC5843"/>
    <w:rsid w:val="00FD0A02"/>
    <w:rsid w:val="00FD1F42"/>
    <w:rsid w:val="00FD29FC"/>
    <w:rsid w:val="00FD2ABC"/>
    <w:rsid w:val="00FD2B0F"/>
    <w:rsid w:val="00FD41BF"/>
    <w:rsid w:val="00FD4F4D"/>
    <w:rsid w:val="00FD6250"/>
    <w:rsid w:val="00FD71DC"/>
    <w:rsid w:val="00FD7A70"/>
    <w:rsid w:val="00FE1038"/>
    <w:rsid w:val="00FE23E0"/>
    <w:rsid w:val="00FE7DE2"/>
    <w:rsid w:val="00FF096C"/>
    <w:rsid w:val="00FF209A"/>
    <w:rsid w:val="00FF265E"/>
    <w:rsid w:val="00FF4F4D"/>
    <w:rsid w:val="00FF565A"/>
    <w:rsid w:val="00FF68BF"/>
    <w:rsid w:val="00FF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28F176"/>
  <w15:docId w15:val="{83502FF2-1473-48CB-9B7A-DE957293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3A5E"/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17685"/>
    <w:pPr>
      <w:keepNext/>
      <w:spacing w:after="140"/>
      <w:outlineLvl w:val="0"/>
    </w:pPr>
    <w:rPr>
      <w:b/>
      <w:kern w:val="32"/>
      <w:sz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17685"/>
    <w:pPr>
      <w:keepNext/>
      <w:spacing w:after="120"/>
      <w:outlineLvl w:val="1"/>
    </w:pPr>
    <w:rPr>
      <w:b/>
      <w:sz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17685"/>
    <w:pPr>
      <w:keepNext/>
      <w:spacing w:after="100"/>
      <w:outlineLvl w:val="2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17685"/>
    <w:pPr>
      <w:keepNext/>
      <w:spacing w:after="8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617685"/>
    <w:pPr>
      <w:keepNext/>
      <w:spacing w:after="6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617685"/>
    <w:pPr>
      <w:keepNext/>
      <w:spacing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rsid w:val="00F52847"/>
    <w:pPr>
      <w:keepNext/>
    </w:pPr>
    <w:rPr>
      <w:b/>
      <w:sz w:val="32"/>
    </w:rPr>
  </w:style>
  <w:style w:type="paragraph" w:styleId="Title">
    <w:name w:val="Title"/>
    <w:basedOn w:val="Normal"/>
    <w:next w:val="Normal"/>
    <w:qFormat/>
    <w:rsid w:val="00F52847"/>
    <w:pPr>
      <w:keepNext/>
      <w:spacing w:before="240" w:after="60"/>
      <w:jc w:val="center"/>
      <w:outlineLvl w:val="0"/>
    </w:pPr>
    <w:rPr>
      <w:b/>
      <w:bCs/>
      <w:kern w:val="28"/>
      <w:sz w:val="44"/>
      <w:szCs w:val="32"/>
    </w:rPr>
  </w:style>
  <w:style w:type="paragraph" w:styleId="Subtitle">
    <w:name w:val="Subtitle"/>
    <w:basedOn w:val="Normal"/>
    <w:next w:val="Normal"/>
    <w:qFormat/>
    <w:rsid w:val="00F52847"/>
    <w:pPr>
      <w:keepNext/>
      <w:spacing w:before="60" w:after="60"/>
      <w:jc w:val="center"/>
    </w:pPr>
    <w:rPr>
      <w:b/>
      <w:sz w:val="40"/>
    </w:rPr>
  </w:style>
  <w:style w:type="paragraph" w:styleId="Quote">
    <w:name w:val="Quote"/>
    <w:basedOn w:val="Normal"/>
    <w:qFormat/>
    <w:rsid w:val="00617685"/>
    <w:pPr>
      <w:ind w:left="794" w:right="794"/>
    </w:pPr>
  </w:style>
  <w:style w:type="paragraph" w:styleId="Caption">
    <w:name w:val="caption"/>
    <w:basedOn w:val="Normal"/>
    <w:next w:val="Normal"/>
    <w:qFormat/>
    <w:rsid w:val="00F52847"/>
    <w:rPr>
      <w:b/>
      <w:bCs/>
      <w:sz w:val="20"/>
    </w:rPr>
  </w:style>
  <w:style w:type="paragraph" w:styleId="ListBullet">
    <w:name w:val="List Bullet"/>
    <w:basedOn w:val="Normal"/>
    <w:rsid w:val="00617685"/>
    <w:pPr>
      <w:numPr>
        <w:numId w:val="1"/>
      </w:numPr>
      <w:tabs>
        <w:tab w:val="left" w:pos="567"/>
      </w:tabs>
    </w:pPr>
  </w:style>
  <w:style w:type="paragraph" w:styleId="ListNumber">
    <w:name w:val="List Number"/>
    <w:basedOn w:val="Normal"/>
    <w:rsid w:val="00617685"/>
    <w:pPr>
      <w:numPr>
        <w:numId w:val="2"/>
      </w:numPr>
      <w:tabs>
        <w:tab w:val="clear" w:pos="360"/>
        <w:tab w:val="num" w:pos="567"/>
        <w:tab w:val="left" w:pos="851"/>
      </w:tabs>
      <w:ind w:left="567" w:hanging="567"/>
    </w:pPr>
  </w:style>
  <w:style w:type="paragraph" w:styleId="TableofFigures">
    <w:name w:val="table of figures"/>
    <w:basedOn w:val="Normal"/>
    <w:next w:val="Normal"/>
    <w:semiHidden/>
    <w:rsid w:val="00F52847"/>
  </w:style>
  <w:style w:type="paragraph" w:customStyle="1" w:styleId="Default">
    <w:name w:val="Default"/>
    <w:rsid w:val="002661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2661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661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66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2661E3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25E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3965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58C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rsid w:val="003965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58C"/>
    <w:rPr>
      <w:rFonts w:ascii="Arial" w:hAnsi="Arial"/>
      <w:sz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5BB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BF24D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F24D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F24D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2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24D3"/>
    <w:rPr>
      <w:rFonts w:ascii="Arial" w:hAnsi="Arial"/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D1CB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3E002A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E002A"/>
    <w:rPr>
      <w:rFonts w:ascii="Arial" w:hAnsi="Arial"/>
    </w:rPr>
  </w:style>
  <w:style w:type="character" w:styleId="FootnoteReference">
    <w:name w:val="footnote reference"/>
    <w:basedOn w:val="DefaultParagraphFont"/>
    <w:semiHidden/>
    <w:unhideWhenUsed/>
    <w:rsid w:val="003E002A"/>
    <w:rPr>
      <w:vertAlign w:val="superscript"/>
    </w:rPr>
  </w:style>
  <w:style w:type="paragraph" w:customStyle="1" w:styleId="1bodycopy10pt">
    <w:name w:val="1 body copy 10pt"/>
    <w:basedOn w:val="Normal"/>
    <w:link w:val="1bodycopy10ptChar"/>
    <w:qFormat/>
    <w:rsid w:val="00176C47"/>
    <w:pPr>
      <w:spacing w:after="120"/>
    </w:pPr>
    <w:rPr>
      <w:rFonts w:eastAsia="MS Mincho"/>
      <w:sz w:val="20"/>
      <w:szCs w:val="24"/>
      <w:lang w:val="en-US" w:eastAsia="en-US"/>
    </w:rPr>
  </w:style>
  <w:style w:type="paragraph" w:customStyle="1" w:styleId="9Secondbullet">
    <w:name w:val="9 Second bullet"/>
    <w:basedOn w:val="1bodycopy10pt"/>
    <w:rsid w:val="00176C47"/>
    <w:pPr>
      <w:numPr>
        <w:numId w:val="5"/>
      </w:numPr>
      <w:ind w:left="720" w:right="567" w:hanging="360"/>
    </w:pPr>
  </w:style>
  <w:style w:type="character" w:customStyle="1" w:styleId="1bodycopy10ptChar">
    <w:name w:val="1 body copy 10pt Char"/>
    <w:link w:val="1bodycopy10pt"/>
    <w:rsid w:val="00176C47"/>
    <w:rPr>
      <w:rFonts w:ascii="Arial" w:eastAsia="MS Mincho" w:hAnsi="Arial"/>
      <w:szCs w:val="24"/>
      <w:lang w:val="en-US" w:eastAsia="en-US"/>
    </w:rPr>
  </w:style>
  <w:style w:type="paragraph" w:customStyle="1" w:styleId="Tablebodycopy">
    <w:name w:val="Table body copy"/>
    <w:basedOn w:val="1bodycopy10pt"/>
    <w:qFormat/>
    <w:rsid w:val="00176C47"/>
    <w:pPr>
      <w:keepLines/>
      <w:spacing w:after="60"/>
      <w:textboxTightWrap w:val="allLines"/>
    </w:pPr>
  </w:style>
  <w:style w:type="paragraph" w:customStyle="1" w:styleId="paragraph">
    <w:name w:val="paragraph"/>
    <w:basedOn w:val="Normal"/>
    <w:rsid w:val="00E93E3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extrun">
    <w:name w:val="textrun"/>
    <w:basedOn w:val="DefaultParagraphFont"/>
    <w:rsid w:val="00E93E32"/>
  </w:style>
  <w:style w:type="character" w:customStyle="1" w:styleId="normaltextrun">
    <w:name w:val="normaltextrun"/>
    <w:basedOn w:val="DefaultParagraphFont"/>
    <w:rsid w:val="00E93E32"/>
  </w:style>
  <w:style w:type="character" w:customStyle="1" w:styleId="eop">
    <w:name w:val="eop"/>
    <w:basedOn w:val="DefaultParagraphFont"/>
    <w:rsid w:val="00E93E32"/>
  </w:style>
  <w:style w:type="paragraph" w:customStyle="1" w:styleId="TableParagraph">
    <w:name w:val="Table Paragraph"/>
    <w:basedOn w:val="Normal"/>
    <w:uiPriority w:val="99"/>
    <w:qFormat/>
    <w:rsid w:val="002229F2"/>
    <w:pPr>
      <w:widowControl w:val="0"/>
      <w:autoSpaceDE w:val="0"/>
      <w:autoSpaceDN w:val="0"/>
      <w:ind w:left="11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D412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D66573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66573"/>
    <w:pPr>
      <w:spacing w:after="100" w:line="259" w:lineRule="auto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66573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customStyle="1" w:styleId="PolicySectionHeading">
    <w:name w:val="Policy Section Heading"/>
    <w:basedOn w:val="ListParagraph"/>
    <w:link w:val="PolicySectionHeadingChar"/>
    <w:qFormat/>
    <w:rsid w:val="00D034CF"/>
    <w:pPr>
      <w:numPr>
        <w:numId w:val="3"/>
      </w:numPr>
      <w:spacing w:before="240" w:after="120" w:line="360" w:lineRule="auto"/>
      <w:ind w:left="363" w:hanging="720"/>
      <w:contextualSpacing w:val="0"/>
    </w:pPr>
    <w:rPr>
      <w:rFonts w:cs="Arial"/>
      <w:b/>
      <w:szCs w:val="28"/>
    </w:rPr>
  </w:style>
  <w:style w:type="paragraph" w:customStyle="1" w:styleId="Policysectionsubheading">
    <w:name w:val="Policy section subheading"/>
    <w:basedOn w:val="ListParagraph"/>
    <w:link w:val="PolicysectionsubheadingChar"/>
    <w:qFormat/>
    <w:rsid w:val="00D034CF"/>
    <w:pPr>
      <w:numPr>
        <w:ilvl w:val="1"/>
        <w:numId w:val="3"/>
      </w:numPr>
      <w:spacing w:before="120" w:after="120" w:line="360" w:lineRule="auto"/>
      <w:ind w:left="851" w:hanging="425"/>
      <w:contextualSpacing w:val="0"/>
    </w:pPr>
    <w:rPr>
      <w:rFonts w:cs="Arial"/>
      <w:b/>
      <w:bCs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034CF"/>
    <w:rPr>
      <w:rFonts w:ascii="Arial" w:hAnsi="Arial"/>
      <w:sz w:val="28"/>
    </w:rPr>
  </w:style>
  <w:style w:type="character" w:customStyle="1" w:styleId="PolicySectionHeadingChar">
    <w:name w:val="Policy Section Heading Char"/>
    <w:basedOn w:val="ListParagraphChar"/>
    <w:link w:val="PolicySectionHeading"/>
    <w:rsid w:val="00D034CF"/>
    <w:rPr>
      <w:rFonts w:ascii="Arial" w:hAnsi="Arial" w:cs="Arial"/>
      <w:b/>
      <w:sz w:val="28"/>
      <w:szCs w:val="28"/>
    </w:rPr>
  </w:style>
  <w:style w:type="paragraph" w:customStyle="1" w:styleId="PolicyAppendixHeading">
    <w:name w:val="Policy Appendix Heading"/>
    <w:basedOn w:val="Normal"/>
    <w:link w:val="PolicyAppendixHeadingChar"/>
    <w:qFormat/>
    <w:rsid w:val="00D034CF"/>
    <w:pPr>
      <w:spacing w:after="240"/>
    </w:pPr>
    <w:rPr>
      <w:rFonts w:cs="Arial"/>
      <w:b/>
      <w:szCs w:val="28"/>
    </w:rPr>
  </w:style>
  <w:style w:type="character" w:customStyle="1" w:styleId="PolicysectionsubheadingChar">
    <w:name w:val="Policy section subheading Char"/>
    <w:basedOn w:val="ListParagraphChar"/>
    <w:link w:val="Policysectionsubheading"/>
    <w:rsid w:val="00D034CF"/>
    <w:rPr>
      <w:rFonts w:ascii="Arial" w:hAnsi="Arial" w:cs="Arial"/>
      <w:b/>
      <w:bCs/>
      <w:sz w:val="22"/>
      <w:szCs w:val="22"/>
    </w:rPr>
  </w:style>
  <w:style w:type="character" w:customStyle="1" w:styleId="PolicyAppendixHeadingChar">
    <w:name w:val="Policy Appendix Heading Char"/>
    <w:basedOn w:val="DefaultParagraphFont"/>
    <w:link w:val="PolicyAppendixHeading"/>
    <w:rsid w:val="00D034CF"/>
    <w:rPr>
      <w:rFonts w:ascii="Arial" w:hAnsi="Arial" w:cs="Arial"/>
      <w:b/>
      <w:sz w:val="28"/>
      <w:szCs w:val="28"/>
    </w:rPr>
  </w:style>
  <w:style w:type="paragraph" w:styleId="BodyText2">
    <w:name w:val="Body Text 2"/>
    <w:basedOn w:val="Normal"/>
    <w:link w:val="BodyText2Char"/>
    <w:rsid w:val="00432700"/>
    <w:pPr>
      <w:spacing w:after="120" w:line="480" w:lineRule="auto"/>
    </w:pPr>
    <w:rPr>
      <w:rFonts w:ascii="Times New Roman" w:hAnsi="Times New Roman"/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432700"/>
    <w:rPr>
      <w:lang w:eastAsia="en-US"/>
    </w:rPr>
  </w:style>
  <w:style w:type="paragraph" w:customStyle="1" w:styleId="p0">
    <w:name w:val="p0"/>
    <w:basedOn w:val="Normal"/>
    <w:rsid w:val="00432700"/>
    <w:pPr>
      <w:widowControl w:val="0"/>
      <w:tabs>
        <w:tab w:val="left" w:pos="720"/>
      </w:tabs>
      <w:spacing w:line="240" w:lineRule="atLeast"/>
      <w:jc w:val="both"/>
    </w:pPr>
    <w:rPr>
      <w:rFonts w:ascii="Times New Roman" w:hAnsi="Times New Roman"/>
      <w:sz w:val="24"/>
      <w:lang w:val="en-US" w:eastAsia="en-US"/>
    </w:rPr>
  </w:style>
  <w:style w:type="paragraph" w:customStyle="1" w:styleId="DeptOutNumbered">
    <w:name w:val="DeptOutNumbered"/>
    <w:basedOn w:val="Normal"/>
    <w:rsid w:val="00432700"/>
    <w:pPr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rsid w:val="00432700"/>
    <w:rPr>
      <w:rFonts w:ascii="Arial" w:hAnsi="Arial"/>
      <w:b/>
      <w:sz w:val="28"/>
    </w:rPr>
  </w:style>
  <w:style w:type="paragraph" w:styleId="BodyText">
    <w:name w:val="Body Text"/>
    <w:basedOn w:val="Normal"/>
    <w:link w:val="BodyTextChar"/>
    <w:uiPriority w:val="99"/>
    <w:rsid w:val="004327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32700"/>
    <w:rPr>
      <w:rFonts w:ascii="Arial" w:hAnsi="Arial"/>
      <w:sz w:val="28"/>
    </w:rPr>
  </w:style>
  <w:style w:type="character" w:customStyle="1" w:styleId="Heading1Char">
    <w:name w:val="Heading 1 Char"/>
    <w:basedOn w:val="DefaultParagraphFont"/>
    <w:link w:val="Heading1"/>
    <w:uiPriority w:val="99"/>
    <w:rsid w:val="00432700"/>
    <w:rPr>
      <w:rFonts w:ascii="Arial" w:hAnsi="Arial"/>
      <w:b/>
      <w:kern w:val="32"/>
      <w:sz w:val="44"/>
    </w:rPr>
  </w:style>
  <w:style w:type="character" w:customStyle="1" w:styleId="Heading2Char">
    <w:name w:val="Heading 2 Char"/>
    <w:basedOn w:val="DefaultParagraphFont"/>
    <w:link w:val="Heading2"/>
    <w:uiPriority w:val="99"/>
    <w:rsid w:val="00432700"/>
    <w:rPr>
      <w:rFonts w:ascii="Arial" w:hAnsi="Arial"/>
      <w:b/>
      <w:sz w:val="36"/>
    </w:rPr>
  </w:style>
  <w:style w:type="character" w:customStyle="1" w:styleId="Heading3Char">
    <w:name w:val="Heading 3 Char"/>
    <w:basedOn w:val="DefaultParagraphFont"/>
    <w:link w:val="Heading3"/>
    <w:uiPriority w:val="99"/>
    <w:rsid w:val="00432700"/>
    <w:rPr>
      <w:rFonts w:ascii="Arial" w:hAnsi="Arial"/>
      <w:b/>
      <w:sz w:val="32"/>
    </w:rPr>
  </w:style>
  <w:style w:type="paragraph" w:styleId="Revision">
    <w:name w:val="Revision"/>
    <w:hidden/>
    <w:uiPriority w:val="99"/>
    <w:semiHidden/>
    <w:rsid w:val="00432700"/>
    <w:rPr>
      <w:rFonts w:ascii="Calibri" w:eastAsia="Calibri" w:hAnsi="Calibri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3270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270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32700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4327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7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6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oard.clerk@theedenacademy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olr\Documents\Custom%20Office%20Templates\EAT%20Policy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ef7ef0b-db46-4c04-9915-f8b444a1fdf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D7C638627C542A8169E1E806F9372" ma:contentTypeVersion="6" ma:contentTypeDescription="Create a new document." ma:contentTypeScope="" ma:versionID="b8da7fcb238fe2311afba7f9632a9eb1">
  <xsd:schema xmlns:xsd="http://www.w3.org/2001/XMLSchema" xmlns:xs="http://www.w3.org/2001/XMLSchema" xmlns:p="http://schemas.microsoft.com/office/2006/metadata/properties" xmlns:ns2="bc14427b-2249-44e5-a282-757b18010a59" xmlns:ns3="5ef7ef0b-db46-4c04-9915-f8b444a1fdf7" targetNamespace="http://schemas.microsoft.com/office/2006/metadata/properties" ma:root="true" ma:fieldsID="9960b3d05c3c380d00ae430691f372a9" ns2:_="" ns3:_="">
    <xsd:import namespace="bc14427b-2249-44e5-a282-757b18010a59"/>
    <xsd:import namespace="5ef7ef0b-db46-4c04-9915-f8b444a1fd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4427b-2249-44e5-a282-757b18010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7ef0b-db46-4c04-9915-f8b444a1f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3C97F4-4EDE-481D-8315-3F77B1744F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EAD5C1-FE7F-415D-AE76-C9A72CBDAAA1}">
  <ds:schemaRefs>
    <ds:schemaRef ds:uri="http://schemas.microsoft.com/office/2006/metadata/properties"/>
    <ds:schemaRef ds:uri="http://schemas.microsoft.com/office/infopath/2007/PartnerControls"/>
    <ds:schemaRef ds:uri="5ef7ef0b-db46-4c04-9915-f8b444a1fdf7"/>
  </ds:schemaRefs>
</ds:datastoreItem>
</file>

<file path=customXml/itemProps3.xml><?xml version="1.0" encoding="utf-8"?>
<ds:datastoreItem xmlns:ds="http://schemas.openxmlformats.org/officeDocument/2006/customXml" ds:itemID="{5CE95A8C-2957-4424-A014-BFCFDA637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14427b-2249-44e5-a282-757b18010a59"/>
    <ds:schemaRef ds:uri="5ef7ef0b-db46-4c04-9915-f8b444a1f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DA14C3-E9CE-49A2-B14D-E49A1D52C2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EAT Policy Document template</Template>
  <TotalTime>3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Eden Academy Trust – Complaints Policy &amp; Procedure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Keith Holroyd</dc:creator>
  <cp:lastModifiedBy>Keith Holroyd</cp:lastModifiedBy>
  <cp:revision>4</cp:revision>
  <cp:lastPrinted>2022-10-07T09:22:00Z</cp:lastPrinted>
  <dcterms:created xsi:type="dcterms:W3CDTF">2022-10-07T09:23:00Z</dcterms:created>
  <dcterms:modified xsi:type="dcterms:W3CDTF">2022-10-07T09:25:00Z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0x01010030FD7C638627C542A8169E1E806F9372</vt:lpwstr>
  </property>
  <property fmtid="{D5CDD505-2E9C-101B-9397-08002B2CF9AE}" pid="3" name="Order">
    <vt:r8>139200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